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1F004" w14:textId="3E782B82" w:rsidR="00C302BB" w:rsidRDefault="003D5475" w:rsidP="00CF0BD6">
      <w:pPr>
        <w:pStyle w:val="titreprincipal"/>
      </w:pPr>
      <w:fldSimple w:instr=" TITLE   \* MERGEFORMAT ">
        <w:r>
          <w:t>151</w:t>
        </w:r>
        <w:r w:rsidR="00E45569">
          <w:t>-</w:t>
        </w:r>
        <w:r w:rsidR="00546CC0">
          <w:t>Integrer des bases de données dans le web</w:t>
        </w:r>
      </w:fldSimple>
    </w:p>
    <w:p w14:paraId="1C31749D" w14:textId="77777777" w:rsidR="003627C0" w:rsidRPr="003627C0" w:rsidRDefault="003627C0" w:rsidP="00DE72B9">
      <w:pPr>
        <w:pStyle w:val="titredeux"/>
      </w:pPr>
      <w:r w:rsidRPr="003627C0">
        <w:t>Rapport personnel</w:t>
      </w:r>
    </w:p>
    <w:p w14:paraId="3053767D" w14:textId="77777777" w:rsidR="003627C0" w:rsidRDefault="003627C0" w:rsidP="002C789E">
      <w:pPr>
        <w:pStyle w:val="dates"/>
      </w:pPr>
      <w:r>
        <w:t xml:space="preserve">Date de création : </w:t>
      </w:r>
      <w:r w:rsidR="00C24B3C">
        <w:fldChar w:fldCharType="begin"/>
      </w:r>
      <w:r w:rsidR="00C24B3C">
        <w:instrText xml:space="preserve"> CREATEDATE  \@ "dd.MM.yyyy"  \* MERGEFORMAT </w:instrText>
      </w:r>
      <w:r w:rsidR="00C24B3C">
        <w:fldChar w:fldCharType="separate"/>
      </w:r>
      <w:r w:rsidR="00E45569">
        <w:rPr>
          <w:noProof/>
        </w:rPr>
        <w:t>30.01.2025</w:t>
      </w:r>
      <w:r w:rsidR="00C24B3C">
        <w:fldChar w:fldCharType="end"/>
      </w:r>
    </w:p>
    <w:p w14:paraId="0CF56FE1" w14:textId="1D703910" w:rsidR="003627C0" w:rsidRDefault="00EC626B" w:rsidP="002C789E">
      <w:pPr>
        <w:pStyle w:val="dates"/>
      </w:pPr>
      <w:r>
        <w:t xml:space="preserve">Version </w:t>
      </w:r>
      <w:r w:rsidR="00546CC0">
        <w:t>2</w:t>
      </w:r>
      <w:r>
        <w:t xml:space="preserve"> du : </w:t>
      </w:r>
      <w:sdt>
        <w:sdtPr>
          <w:id w:val="-476842758"/>
          <w:placeholder>
            <w:docPart w:val="3E81A9C8DD3D42099C5F3BECF85B9EDA"/>
          </w:placeholder>
          <w:date w:fullDate="2025-02-11T00:00:00Z">
            <w:dateFormat w:val="dd.MM.yyyy"/>
            <w:lid w:val="fr-CH"/>
            <w:storeMappedDataAs w:val="dateTime"/>
            <w:calendar w:val="gregorian"/>
          </w:date>
        </w:sdtPr>
        <w:sdtContent>
          <w:r w:rsidR="00546CC0">
            <w:t>11.02.2025</w:t>
          </w:r>
        </w:sdtContent>
      </w:sdt>
    </w:p>
    <w:tbl>
      <w:tblPr>
        <w:tblpPr w:leftFromText="141" w:rightFromText="141" w:vertAnchor="text" w:horzAnchor="margin" w:tblpY="1820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9"/>
      </w:tblGrid>
      <w:tr w:rsidR="00EC626B" w14:paraId="1301AD0C" w14:textId="77777777" w:rsidTr="00EC626B">
        <w:trPr>
          <w:trHeight w:val="3098"/>
        </w:trPr>
        <w:tc>
          <w:tcPr>
            <w:tcW w:w="4999" w:type="dxa"/>
          </w:tcPr>
          <w:p w14:paraId="3ED1D5BE" w14:textId="77777777" w:rsidR="00EC626B" w:rsidRDefault="00EC626B" w:rsidP="00EC626B">
            <w:pPr>
              <w:pStyle w:val="dates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8C36DB" wp14:editId="17214BB9">
                  <wp:simplePos x="0" y="0"/>
                  <wp:positionH relativeFrom="column">
                    <wp:posOffset>153323</wp:posOffset>
                  </wp:positionH>
                  <wp:positionV relativeFrom="paragraph">
                    <wp:posOffset>180109</wp:posOffset>
                  </wp:positionV>
                  <wp:extent cx="2787446" cy="1571106"/>
                  <wp:effectExtent l="0" t="0" r="0" b="0"/>
                  <wp:wrapThrough wrapText="bothSides">
                    <wp:wrapPolygon edited="0">
                      <wp:start x="0" y="0"/>
                      <wp:lineTo x="0" y="21216"/>
                      <wp:lineTo x="21408" y="21216"/>
                      <wp:lineTo x="21408" y="0"/>
                      <wp:lineTo x="0" y="0"/>
                    </wp:wrapPolygon>
                  </wp:wrapThrough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446" cy="157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25862BA" w14:textId="77777777" w:rsidR="003627C0" w:rsidRDefault="00C24B3C" w:rsidP="003627C0">
      <w:pPr>
        <w:pStyle w:val="prenomnom"/>
      </w:pPr>
      <w:r>
        <w:fldChar w:fldCharType="begin"/>
      </w:r>
      <w:r>
        <w:instrText xml:space="preserve"> AUTHOR  \* FirstCap  \* MERGEFORMAT </w:instrText>
      </w:r>
      <w:r>
        <w:rPr>
          <w:noProof/>
        </w:rPr>
        <w:fldChar w:fldCharType="end"/>
      </w:r>
    </w:p>
    <w:p w14:paraId="53D04A58" w14:textId="0721EDA7" w:rsidR="00C0054F" w:rsidRDefault="00EC7B6C" w:rsidP="002C789E">
      <w:pPr>
        <w:pStyle w:val="datesmodule"/>
        <w:sectPr w:rsidR="00C0054F" w:rsidSect="002C789E">
          <w:footerReference w:type="first" r:id="rId9"/>
          <w:pgSz w:w="11906" w:h="16838"/>
          <w:pgMar w:top="1417" w:right="1417" w:bottom="1417" w:left="1417" w:header="708" w:footer="708" w:gutter="0"/>
          <w:pgNumType w:fmt="upperRoman"/>
          <w:cols w:space="708"/>
          <w:docGrid w:linePitch="360"/>
        </w:sectPr>
      </w:pPr>
      <w:r>
        <w:t>Module du :</w:t>
      </w:r>
      <w:r w:rsidR="00936BDE">
        <w:t>30</w:t>
      </w:r>
      <w:r w:rsidR="00B14D6F">
        <w:t>.</w:t>
      </w:r>
      <w:r w:rsidR="00936BDE">
        <w:t>01</w:t>
      </w:r>
      <w:r w:rsidR="00B14D6F">
        <w:t>.</w:t>
      </w:r>
      <w:r w:rsidR="00936BDE">
        <w:t>25</w:t>
      </w:r>
      <w:r>
        <w:t xml:space="preserve"> </w:t>
      </w:r>
      <w:r>
        <w:br/>
        <w:t>au :jj.mm.aa</w:t>
      </w:r>
    </w:p>
    <w:p w14:paraId="78C0E476" w14:textId="77777777" w:rsidR="00C24B3C" w:rsidRDefault="00C24B3C" w:rsidP="007C4826">
      <w:pPr>
        <w:sectPr w:rsidR="00C24B3C" w:rsidSect="00DE72B9">
          <w:headerReference w:type="first" r:id="rId10"/>
          <w:pgSz w:w="11906" w:h="16838"/>
          <w:pgMar w:top="1417" w:right="1417" w:bottom="1417" w:left="1417" w:header="708" w:footer="708" w:gutter="0"/>
          <w:pgNumType w:fmt="upperRoman"/>
          <w:cols w:space="708"/>
          <w:titlePg/>
          <w:docGrid w:linePitch="360"/>
        </w:sectPr>
      </w:pPr>
    </w:p>
    <w:p w14:paraId="1B09828C" w14:textId="77777777" w:rsidR="00947957" w:rsidRDefault="00947957" w:rsidP="00C24B3C">
      <w:pPr>
        <w:pStyle w:val="TitreTM"/>
      </w:pPr>
      <w:r>
        <w:lastRenderedPageBreak/>
        <w:t>Table des matières</w:t>
      </w:r>
    </w:p>
    <w:p w14:paraId="16A37835" w14:textId="7BB80A41" w:rsidR="00213085" w:rsidRDefault="00EC7B6C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191564181" w:history="1">
        <w:r w:rsidR="00213085" w:rsidRPr="00A61DA2">
          <w:rPr>
            <w:rStyle w:val="Lienhypertexte"/>
          </w:rPr>
          <w:t>1</w:t>
        </w:r>
        <w:r w:rsidR="00213085"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="00213085" w:rsidRPr="00A61DA2">
          <w:rPr>
            <w:rStyle w:val="Lienhypertexte"/>
          </w:rPr>
          <w:t>Introduction</w:t>
        </w:r>
        <w:r w:rsidR="00213085">
          <w:rPr>
            <w:webHidden/>
          </w:rPr>
          <w:tab/>
        </w:r>
        <w:r w:rsidR="00213085">
          <w:rPr>
            <w:webHidden/>
          </w:rPr>
          <w:fldChar w:fldCharType="begin"/>
        </w:r>
        <w:r w:rsidR="00213085">
          <w:rPr>
            <w:webHidden/>
          </w:rPr>
          <w:instrText xml:space="preserve"> PAGEREF _Toc191564181 \h </w:instrText>
        </w:r>
        <w:r w:rsidR="00213085">
          <w:rPr>
            <w:webHidden/>
          </w:rPr>
        </w:r>
        <w:r w:rsidR="00213085">
          <w:rPr>
            <w:webHidden/>
          </w:rPr>
          <w:fldChar w:fldCharType="separate"/>
        </w:r>
        <w:r w:rsidR="00213085">
          <w:rPr>
            <w:webHidden/>
          </w:rPr>
          <w:t>- 5 -</w:t>
        </w:r>
        <w:r w:rsidR="00213085">
          <w:rPr>
            <w:webHidden/>
          </w:rPr>
          <w:fldChar w:fldCharType="end"/>
        </w:r>
      </w:hyperlink>
    </w:p>
    <w:p w14:paraId="18474C3E" w14:textId="2339E9FB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182" w:history="1">
        <w:r w:rsidRPr="00A61DA2">
          <w:rPr>
            <w:rStyle w:val="Lienhypertexte"/>
          </w:rPr>
          <w:t>2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Analyse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- 5 -</w:t>
        </w:r>
        <w:r>
          <w:rPr>
            <w:webHidden/>
          </w:rPr>
          <w:fldChar w:fldCharType="end"/>
        </w:r>
      </w:hyperlink>
    </w:p>
    <w:p w14:paraId="0244A8D7" w14:textId="2E4B979A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3" w:history="1">
        <w:r w:rsidRPr="00A61DA2">
          <w:rPr>
            <w:rStyle w:val="Lienhypertexte"/>
            <w:noProof/>
          </w:rPr>
          <w:t>2.1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Présentation du projet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14:paraId="1F0DEA11" w14:textId="0F54A6CE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4" w:history="1">
        <w:r w:rsidRPr="00A61DA2">
          <w:rPr>
            <w:rStyle w:val="Lienhypertexte"/>
            <w:noProof/>
          </w:rPr>
          <w:t>2.2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Architecture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14:paraId="73D95D3A" w14:textId="3C18EA31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5" w:history="1">
        <w:r w:rsidRPr="00A61DA2">
          <w:rPr>
            <w:rStyle w:val="Lienhypertexte"/>
            <w:noProof/>
          </w:rPr>
          <w:t>2.3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Uses Case (la gestion de la session doit être visible)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- 5 -</w:t>
        </w:r>
        <w:r>
          <w:rPr>
            <w:noProof/>
            <w:webHidden/>
          </w:rPr>
          <w:fldChar w:fldCharType="end"/>
        </w:r>
      </w:hyperlink>
    </w:p>
    <w:p w14:paraId="74DA5CBF" w14:textId="0A93301A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6" w:history="1">
        <w:r w:rsidRPr="00A61DA2">
          <w:rPr>
            <w:rStyle w:val="Lienhypertexte"/>
            <w:noProof/>
          </w:rPr>
          <w:t>2.4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Maquettes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14:paraId="78251421" w14:textId="70A9F663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7" w:history="1">
        <w:r w:rsidRPr="00A61DA2">
          <w:rPr>
            <w:rStyle w:val="Lienhypertexte"/>
            <w:noProof/>
          </w:rPr>
          <w:t>2.5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Diagramme activité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- 6 -</w:t>
        </w:r>
        <w:r>
          <w:rPr>
            <w:noProof/>
            <w:webHidden/>
          </w:rPr>
          <w:fldChar w:fldCharType="end"/>
        </w:r>
      </w:hyperlink>
    </w:p>
    <w:p w14:paraId="418222DC" w14:textId="7707C16A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8" w:history="1">
        <w:r w:rsidRPr="00A61DA2">
          <w:rPr>
            <w:rStyle w:val="Lienhypertexte"/>
            <w:noProof/>
          </w:rPr>
          <w:t>2.6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Diagramme de séquences systèmes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- 8 -</w:t>
        </w:r>
        <w:r>
          <w:rPr>
            <w:noProof/>
            <w:webHidden/>
          </w:rPr>
          <w:fldChar w:fldCharType="end"/>
        </w:r>
      </w:hyperlink>
    </w:p>
    <w:p w14:paraId="388028EA" w14:textId="2D7743F0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89" w:history="1">
        <w:r w:rsidRPr="00A61DA2">
          <w:rPr>
            <w:rStyle w:val="Lienhypertexte"/>
            <w:noProof/>
          </w:rPr>
          <w:t>2.7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Schéma 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- 8 -</w:t>
        </w:r>
        <w:r>
          <w:rPr>
            <w:noProof/>
            <w:webHidden/>
          </w:rPr>
          <w:fldChar w:fldCharType="end"/>
        </w:r>
      </w:hyperlink>
    </w:p>
    <w:p w14:paraId="27AE6E6E" w14:textId="7AB3AA22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0" w:history="1">
        <w:r w:rsidRPr="00A61DA2">
          <w:rPr>
            <w:rStyle w:val="Lienhypertexte"/>
            <w:noProof/>
          </w:rPr>
          <w:t>2.8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Planning pour le projet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14:paraId="69CF2822" w14:textId="2F06E0FA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191" w:history="1">
        <w:r w:rsidRPr="00A61DA2">
          <w:rPr>
            <w:rStyle w:val="Lienhypertexte"/>
          </w:rPr>
          <w:t>3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Conception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- 9 -</w:t>
        </w:r>
        <w:r>
          <w:rPr>
            <w:webHidden/>
          </w:rPr>
          <w:fldChar w:fldCharType="end"/>
        </w:r>
      </w:hyperlink>
    </w:p>
    <w:p w14:paraId="4B4386B4" w14:textId="1A4A6D0E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2" w:history="1">
        <w:r w:rsidRPr="00A61DA2">
          <w:rPr>
            <w:rStyle w:val="Lienhypertexte"/>
            <w:noProof/>
          </w:rPr>
          <w:t>3.1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Diagrammes de classe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- 9 -</w:t>
        </w:r>
        <w:r>
          <w:rPr>
            <w:noProof/>
            <w:webHidden/>
          </w:rPr>
          <w:fldChar w:fldCharType="end"/>
        </w:r>
      </w:hyperlink>
    </w:p>
    <w:p w14:paraId="789385DF" w14:textId="3B1A9E65" w:rsidR="00213085" w:rsidRDefault="00213085">
      <w:pPr>
        <w:pStyle w:val="TM3"/>
        <w:tabs>
          <w:tab w:val="left" w:pos="120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3" w:history="1">
        <w:r w:rsidRPr="00A61DA2">
          <w:rPr>
            <w:rStyle w:val="Lienhypertexte"/>
            <w:noProof/>
          </w:rPr>
          <w:t>3.1.1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14:paraId="4E83BE16" w14:textId="2A1E7DE0" w:rsidR="00213085" w:rsidRDefault="00213085">
      <w:pPr>
        <w:pStyle w:val="TM3"/>
        <w:tabs>
          <w:tab w:val="left" w:pos="120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4" w:history="1">
        <w:r w:rsidRPr="00A61DA2">
          <w:rPr>
            <w:rStyle w:val="Lienhypertexte"/>
            <w:noProof/>
          </w:rPr>
          <w:t>3.1.2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Serveur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14:paraId="2F20386C" w14:textId="1B55872D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5" w:history="1">
        <w:r w:rsidRPr="00A61DA2">
          <w:rPr>
            <w:rStyle w:val="Lienhypertexte"/>
            <w:noProof/>
          </w:rPr>
          <w:t>3.2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Schéma relationnel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- 11 -</w:t>
        </w:r>
        <w:r>
          <w:rPr>
            <w:noProof/>
            <w:webHidden/>
          </w:rPr>
          <w:fldChar w:fldCharType="end"/>
        </w:r>
      </w:hyperlink>
    </w:p>
    <w:p w14:paraId="02214654" w14:textId="21610091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196" w:history="1">
        <w:r w:rsidRPr="00A61DA2">
          <w:rPr>
            <w:rStyle w:val="Lienhypertexte"/>
          </w:rPr>
          <w:t>4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Implémentation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- 12 -</w:t>
        </w:r>
        <w:r>
          <w:rPr>
            <w:webHidden/>
          </w:rPr>
          <w:fldChar w:fldCharType="end"/>
        </w:r>
      </w:hyperlink>
    </w:p>
    <w:p w14:paraId="5193B5BE" w14:textId="31214687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7" w:history="1">
        <w:r w:rsidRPr="00A61DA2">
          <w:rPr>
            <w:rStyle w:val="Lienhypertexte"/>
            <w:noProof/>
          </w:rPr>
          <w:t>4.1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Environnement de développement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14:paraId="2AB020D4" w14:textId="344C476D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8" w:history="1">
        <w:r w:rsidRPr="00A61DA2">
          <w:rPr>
            <w:rStyle w:val="Lienhypertexte"/>
            <w:noProof/>
          </w:rPr>
          <w:t>4.2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Descente de code (pour 1 action connectée)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14:paraId="41E83796" w14:textId="2B171B77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199" w:history="1">
        <w:r w:rsidRPr="00A61DA2">
          <w:rPr>
            <w:rStyle w:val="Lienhypertexte"/>
            <w:noProof/>
          </w:rPr>
          <w:t>4.3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Problèmes rencontrés (minimum 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14:paraId="04A955C7" w14:textId="1FDB0C1B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0" w:history="1">
        <w:r w:rsidRPr="00A61DA2">
          <w:rPr>
            <w:rStyle w:val="Lienhypertexte"/>
            <w:noProof/>
          </w:rPr>
          <w:t>4.4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Test unitaires avec fichier test.php et Postmann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14:paraId="6F4C766D" w14:textId="4B88FEB3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1" w:history="1">
        <w:r w:rsidRPr="00A61DA2">
          <w:rPr>
            <w:rStyle w:val="Lienhypertexte"/>
            <w:noProof/>
          </w:rPr>
          <w:t>4.5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Tests fonctionnels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14:paraId="63682A35" w14:textId="0A2418A5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2" w:history="1">
        <w:r w:rsidRPr="00A61DA2">
          <w:rPr>
            <w:rStyle w:val="Lienhypertexte"/>
            <w:noProof/>
          </w:rPr>
          <w:t>4.6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Hébergement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14:paraId="2E2821C6" w14:textId="75F10B1B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3" w:history="1">
        <w:r w:rsidRPr="00A61DA2">
          <w:rPr>
            <w:rStyle w:val="Lienhypertexte"/>
            <w:noProof/>
          </w:rPr>
          <w:t>4.7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Présentation (printscreen IHM) de la réalisation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- 17 -</w:t>
        </w:r>
        <w:r>
          <w:rPr>
            <w:noProof/>
            <w:webHidden/>
          </w:rPr>
          <w:fldChar w:fldCharType="end"/>
        </w:r>
      </w:hyperlink>
    </w:p>
    <w:p w14:paraId="54A47FB2" w14:textId="7077DB03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204" w:history="1">
        <w:r w:rsidRPr="00A61DA2">
          <w:rPr>
            <w:rStyle w:val="Lienhypertexte"/>
          </w:rPr>
          <w:t>5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Implémentation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- 18 -</w:t>
        </w:r>
        <w:r>
          <w:rPr>
            <w:webHidden/>
          </w:rPr>
          <w:fldChar w:fldCharType="end"/>
        </w:r>
      </w:hyperlink>
    </w:p>
    <w:p w14:paraId="45C3B68A" w14:textId="08F73DDB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5" w:history="1">
        <w:r w:rsidRPr="00A61DA2">
          <w:rPr>
            <w:rStyle w:val="Lienhypertexte"/>
            <w:noProof/>
          </w:rPr>
          <w:t>5.1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Différences entre planning et réalisation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- 18 -</w:t>
        </w:r>
        <w:r>
          <w:rPr>
            <w:noProof/>
            <w:webHidden/>
          </w:rPr>
          <w:fldChar w:fldCharType="end"/>
        </w:r>
      </w:hyperlink>
    </w:p>
    <w:p w14:paraId="003EB509" w14:textId="657E3401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6" w:history="1">
        <w:r w:rsidRPr="00A61DA2">
          <w:rPr>
            <w:rStyle w:val="Lienhypertexte"/>
            <w:noProof/>
          </w:rPr>
          <w:t>5.2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- 19 -</w:t>
        </w:r>
        <w:r>
          <w:rPr>
            <w:noProof/>
            <w:webHidden/>
          </w:rPr>
          <w:fldChar w:fldCharType="end"/>
        </w:r>
      </w:hyperlink>
    </w:p>
    <w:p w14:paraId="00B3D923" w14:textId="63F7D1FB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207" w:history="1">
        <w:r w:rsidRPr="00A61DA2">
          <w:rPr>
            <w:rStyle w:val="Lienhypertexte"/>
          </w:rPr>
          <w:t>6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Annexes (semaines 1 et 2)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- 19 -</w:t>
        </w:r>
        <w:r>
          <w:rPr>
            <w:webHidden/>
          </w:rPr>
          <w:fldChar w:fldCharType="end"/>
        </w:r>
      </w:hyperlink>
    </w:p>
    <w:p w14:paraId="0E9DD668" w14:textId="554693DE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8" w:history="1">
        <w:r w:rsidRPr="00A61DA2">
          <w:rPr>
            <w:rStyle w:val="Lienhypertexte"/>
            <w:noProof/>
          </w:rPr>
          <w:t>6.1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Tableaux (max 2 pages) d'une vue d'ensemble regroupant tous les exercices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- 19 -</w:t>
        </w:r>
        <w:r>
          <w:rPr>
            <w:noProof/>
            <w:webHidden/>
          </w:rPr>
          <w:fldChar w:fldCharType="end"/>
        </w:r>
      </w:hyperlink>
    </w:p>
    <w:p w14:paraId="58370897" w14:textId="5628D961" w:rsidR="00213085" w:rsidRDefault="00213085">
      <w:pPr>
        <w:pStyle w:val="TM3"/>
        <w:tabs>
          <w:tab w:val="left" w:pos="120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09" w:history="1">
        <w:r w:rsidRPr="00A61DA2">
          <w:rPr>
            <w:rStyle w:val="Lienhypertexte"/>
            <w:noProof/>
          </w:rPr>
          <w:t>6.1.1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Architecture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- 19 -</w:t>
        </w:r>
        <w:r>
          <w:rPr>
            <w:noProof/>
            <w:webHidden/>
          </w:rPr>
          <w:fldChar w:fldCharType="end"/>
        </w:r>
      </w:hyperlink>
    </w:p>
    <w:p w14:paraId="52517FD7" w14:textId="23BA417A" w:rsidR="00213085" w:rsidRDefault="00213085">
      <w:pPr>
        <w:pStyle w:val="TM3"/>
        <w:tabs>
          <w:tab w:val="left" w:pos="120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0" w:history="1">
        <w:r w:rsidRPr="00A61DA2">
          <w:rPr>
            <w:rStyle w:val="Lienhypertexte"/>
            <w:noProof/>
          </w:rPr>
          <w:t>6.1.2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Type de déploiement (WAMP ou/et docker)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- 20 -</w:t>
        </w:r>
        <w:r>
          <w:rPr>
            <w:noProof/>
            <w:webHidden/>
          </w:rPr>
          <w:fldChar w:fldCharType="end"/>
        </w:r>
      </w:hyperlink>
    </w:p>
    <w:p w14:paraId="1BA24608" w14:textId="3C024769" w:rsidR="00213085" w:rsidRDefault="00213085">
      <w:pPr>
        <w:pStyle w:val="TM1"/>
        <w:rPr>
          <w:rFonts w:asciiTheme="minorHAnsi" w:eastAsiaTheme="minorEastAsia" w:hAnsiTheme="minorHAnsi"/>
          <w:b w:val="0"/>
          <w:bCs w:val="0"/>
          <w:i w:val="0"/>
          <w:iCs w:val="0"/>
          <w:kern w:val="2"/>
          <w:lang w:val="fr-CH" w:eastAsia="fr-CH"/>
          <w14:ligatures w14:val="standardContextual"/>
        </w:rPr>
      </w:pPr>
      <w:hyperlink w:anchor="_Toc191564211" w:history="1">
        <w:r w:rsidRPr="00A61DA2">
          <w:rPr>
            <w:rStyle w:val="Lienhypertexte"/>
          </w:rPr>
          <w:t>7</w:t>
        </w:r>
        <w:r>
          <w:rPr>
            <w:rFonts w:asciiTheme="minorHAnsi" w:eastAsiaTheme="minorEastAsia" w:hAnsiTheme="minorHAnsi"/>
            <w:b w:val="0"/>
            <w:bCs w:val="0"/>
            <w:i w:val="0"/>
            <w:iCs w:val="0"/>
            <w:kern w:val="2"/>
            <w:lang w:val="fr-CH" w:eastAsia="fr-CH"/>
            <w14:ligatures w14:val="standardContextual"/>
          </w:rPr>
          <w:tab/>
        </w:r>
        <w:r w:rsidRPr="00A61DA2">
          <w:rPr>
            <w:rStyle w:val="Lienhypertexte"/>
          </w:rPr>
          <w:t>Exercices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_Toc191564211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- 20 -</w:t>
        </w:r>
        <w:r>
          <w:rPr>
            <w:webHidden/>
          </w:rPr>
          <w:fldChar w:fldCharType="end"/>
        </w:r>
      </w:hyperlink>
    </w:p>
    <w:p w14:paraId="3B655C1A" w14:textId="32BC997C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2" w:history="1">
        <w:r w:rsidRPr="00A61DA2">
          <w:rPr>
            <w:rStyle w:val="Lienhypertexte"/>
            <w:noProof/>
          </w:rPr>
          <w:t>7.1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- 20 -</w:t>
        </w:r>
        <w:r>
          <w:rPr>
            <w:noProof/>
            <w:webHidden/>
          </w:rPr>
          <w:fldChar w:fldCharType="end"/>
        </w:r>
      </w:hyperlink>
    </w:p>
    <w:p w14:paraId="3A8B17F4" w14:textId="7C9BC3B3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3" w:history="1">
        <w:r w:rsidRPr="00A61DA2">
          <w:rPr>
            <w:rStyle w:val="Lienhypertexte"/>
            <w:noProof/>
          </w:rPr>
          <w:t>7.2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- 20 -</w:t>
        </w:r>
        <w:r>
          <w:rPr>
            <w:noProof/>
            <w:webHidden/>
          </w:rPr>
          <w:fldChar w:fldCharType="end"/>
        </w:r>
      </w:hyperlink>
    </w:p>
    <w:p w14:paraId="0522C290" w14:textId="10497BEE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4" w:history="1">
        <w:r w:rsidRPr="00A61DA2">
          <w:rPr>
            <w:rStyle w:val="Lienhypertexte"/>
            <w:noProof/>
          </w:rPr>
          <w:t>7.3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- 21 -</w:t>
        </w:r>
        <w:r>
          <w:rPr>
            <w:noProof/>
            <w:webHidden/>
          </w:rPr>
          <w:fldChar w:fldCharType="end"/>
        </w:r>
      </w:hyperlink>
    </w:p>
    <w:p w14:paraId="218EB667" w14:textId="5FFBEFD0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5" w:history="1">
        <w:r w:rsidRPr="00A61DA2">
          <w:rPr>
            <w:rStyle w:val="Lienhypertexte"/>
            <w:noProof/>
          </w:rPr>
          <w:t>7.4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- 22 -</w:t>
        </w:r>
        <w:r>
          <w:rPr>
            <w:noProof/>
            <w:webHidden/>
          </w:rPr>
          <w:fldChar w:fldCharType="end"/>
        </w:r>
      </w:hyperlink>
    </w:p>
    <w:p w14:paraId="7AF847B5" w14:textId="1A6FB18B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6" w:history="1">
        <w:r w:rsidRPr="00A61DA2">
          <w:rPr>
            <w:rStyle w:val="Lienhypertexte"/>
            <w:noProof/>
          </w:rPr>
          <w:t>7.5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- 23 -</w:t>
        </w:r>
        <w:r>
          <w:rPr>
            <w:noProof/>
            <w:webHidden/>
          </w:rPr>
          <w:fldChar w:fldCharType="end"/>
        </w:r>
      </w:hyperlink>
    </w:p>
    <w:p w14:paraId="21E3F719" w14:textId="7981183B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7" w:history="1">
        <w:r w:rsidRPr="00A61DA2">
          <w:rPr>
            <w:rStyle w:val="Lienhypertexte"/>
            <w:noProof/>
          </w:rPr>
          <w:t>7.6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- 23 -</w:t>
        </w:r>
        <w:r>
          <w:rPr>
            <w:noProof/>
            <w:webHidden/>
          </w:rPr>
          <w:fldChar w:fldCharType="end"/>
        </w:r>
      </w:hyperlink>
    </w:p>
    <w:p w14:paraId="418B35CD" w14:textId="20DFAFFA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8" w:history="1">
        <w:r w:rsidRPr="00A61DA2">
          <w:rPr>
            <w:rStyle w:val="Lienhypertexte"/>
            <w:noProof/>
          </w:rPr>
          <w:t>7.7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Ex9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- 25 -</w:t>
        </w:r>
        <w:r>
          <w:rPr>
            <w:noProof/>
            <w:webHidden/>
          </w:rPr>
          <w:fldChar w:fldCharType="end"/>
        </w:r>
      </w:hyperlink>
    </w:p>
    <w:p w14:paraId="149BCA66" w14:textId="1B49EEC5" w:rsidR="00213085" w:rsidRDefault="00213085">
      <w:pPr>
        <w:pStyle w:val="TM3"/>
        <w:tabs>
          <w:tab w:val="left" w:pos="120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19" w:history="1">
        <w:r w:rsidRPr="00A61DA2">
          <w:rPr>
            <w:rStyle w:val="Lienhypertexte"/>
            <w:noProof/>
          </w:rPr>
          <w:t>7.7.1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URL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- 25 -</w:t>
        </w:r>
        <w:r>
          <w:rPr>
            <w:noProof/>
            <w:webHidden/>
          </w:rPr>
          <w:fldChar w:fldCharType="end"/>
        </w:r>
      </w:hyperlink>
    </w:p>
    <w:p w14:paraId="37B06520" w14:textId="4397A29B" w:rsidR="00213085" w:rsidRDefault="00213085">
      <w:pPr>
        <w:pStyle w:val="TM4"/>
        <w:tabs>
          <w:tab w:val="left" w:pos="168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20" w:history="1">
        <w:r w:rsidRPr="00A61DA2">
          <w:rPr>
            <w:rStyle w:val="Lienhypertexte"/>
            <w:noProof/>
          </w:rPr>
          <w:t>7.7.1.1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Url d'accès à l'application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- 25 -</w:t>
        </w:r>
        <w:r>
          <w:rPr>
            <w:noProof/>
            <w:webHidden/>
          </w:rPr>
          <w:fldChar w:fldCharType="end"/>
        </w:r>
      </w:hyperlink>
    </w:p>
    <w:p w14:paraId="05244DB4" w14:textId="1C527C00" w:rsidR="00213085" w:rsidRDefault="00213085">
      <w:pPr>
        <w:pStyle w:val="TM4"/>
        <w:tabs>
          <w:tab w:val="left" w:pos="168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21" w:history="1">
        <w:r w:rsidRPr="00A61DA2">
          <w:rPr>
            <w:rStyle w:val="Lienhypertexte"/>
            <w:noProof/>
          </w:rPr>
          <w:t>7.7.1.2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BASE_URL pour les requête http entre client et serveur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- 26 -</w:t>
        </w:r>
        <w:r>
          <w:rPr>
            <w:noProof/>
            <w:webHidden/>
          </w:rPr>
          <w:fldChar w:fldCharType="end"/>
        </w:r>
      </w:hyperlink>
    </w:p>
    <w:p w14:paraId="5CC59408" w14:textId="0EBBAB1E" w:rsidR="00213085" w:rsidRDefault="00213085">
      <w:pPr>
        <w:pStyle w:val="TM4"/>
        <w:tabs>
          <w:tab w:val="left" w:pos="1680"/>
          <w:tab w:val="right" w:leader="underscore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22" w:history="1">
        <w:r w:rsidRPr="00A61DA2">
          <w:rPr>
            <w:rStyle w:val="Lienhypertexte"/>
            <w:noProof/>
          </w:rPr>
          <w:t>7.7.1.3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DB_HOST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- 26 -</w:t>
        </w:r>
        <w:r>
          <w:rPr>
            <w:noProof/>
            <w:webHidden/>
          </w:rPr>
          <w:fldChar w:fldCharType="end"/>
        </w:r>
      </w:hyperlink>
    </w:p>
    <w:p w14:paraId="22CCE61A" w14:textId="3426D147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23" w:history="1">
        <w:r w:rsidRPr="00A61DA2">
          <w:rPr>
            <w:rStyle w:val="Lienhypertexte"/>
            <w:noProof/>
          </w:rPr>
          <w:t>7.8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Documentation de 3 problèmes rencontrés durant les exercices et leur résolution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- 26 -</w:t>
        </w:r>
        <w:r>
          <w:rPr>
            <w:noProof/>
            <w:webHidden/>
          </w:rPr>
          <w:fldChar w:fldCharType="end"/>
        </w:r>
      </w:hyperlink>
    </w:p>
    <w:p w14:paraId="29A43C34" w14:textId="50D90B2C" w:rsidR="00213085" w:rsidRDefault="00213085">
      <w:pPr>
        <w:pStyle w:val="TM2"/>
        <w:tabs>
          <w:tab w:val="left" w:pos="880"/>
          <w:tab w:val="right" w:leader="underscore" w:pos="9062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fr-CH"/>
          <w14:ligatures w14:val="standardContextual"/>
        </w:rPr>
      </w:pPr>
      <w:hyperlink w:anchor="_Toc191564224" w:history="1">
        <w:r w:rsidRPr="00A61DA2">
          <w:rPr>
            <w:rStyle w:val="Lienhypertexte"/>
            <w:noProof/>
          </w:rPr>
          <w:t>7.9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fr-CH"/>
            <w14:ligatures w14:val="standardContextual"/>
          </w:rPr>
          <w:tab/>
        </w:r>
        <w:r w:rsidRPr="00A61DA2">
          <w:rPr>
            <w:rStyle w:val="Lienhypertexte"/>
            <w:noProof/>
          </w:rPr>
          <w:t>RefSheet (Le code clé découvert dans chaque théorie et exercice)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_Toc191564224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- 27 -</w:t>
        </w:r>
        <w:r>
          <w:rPr>
            <w:noProof/>
            <w:webHidden/>
          </w:rPr>
          <w:fldChar w:fldCharType="end"/>
        </w:r>
      </w:hyperlink>
    </w:p>
    <w:p w14:paraId="5EBFA14A" w14:textId="1CA658AE" w:rsidR="00A00354" w:rsidRPr="00D31C19" w:rsidRDefault="00EC7B6C">
      <w:pPr>
        <w:sectPr w:rsidR="00A00354" w:rsidRPr="00D31C19" w:rsidSect="0034127E"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fldChar w:fldCharType="end"/>
      </w:r>
    </w:p>
    <w:p w14:paraId="0FDDB2A9" w14:textId="77777777" w:rsidR="00C13E3F" w:rsidRDefault="00C13E3F" w:rsidP="00C13E3F">
      <w:pPr>
        <w:pStyle w:val="Titre1"/>
      </w:pPr>
      <w:bookmarkStart w:id="0" w:name="_Toc191564181"/>
      <w:r>
        <w:lastRenderedPageBreak/>
        <w:t>Introduction</w:t>
      </w:r>
      <w:bookmarkEnd w:id="0"/>
    </w:p>
    <w:p w14:paraId="471BA615" w14:textId="77777777" w:rsidR="00C13E3F" w:rsidRDefault="00C13E3F" w:rsidP="00C13E3F">
      <w:pPr>
        <w:pStyle w:val="Titre1"/>
      </w:pPr>
      <w:bookmarkStart w:id="1" w:name="_Toc191564182"/>
      <w:r>
        <w:t>Analyse</w:t>
      </w:r>
      <w:bookmarkEnd w:id="1"/>
    </w:p>
    <w:p w14:paraId="0ABF3F4F" w14:textId="77777777" w:rsidR="00C13E3F" w:rsidRDefault="00C13E3F" w:rsidP="00E63235">
      <w:pPr>
        <w:pStyle w:val="Titre2"/>
      </w:pPr>
      <w:bookmarkStart w:id="2" w:name="_Toc191564183"/>
      <w:r>
        <w:t>Présentation du projet</w:t>
      </w:r>
      <w:bookmarkEnd w:id="2"/>
    </w:p>
    <w:p w14:paraId="58D76640" w14:textId="6110A6EE" w:rsidR="005735F6" w:rsidRDefault="005735F6" w:rsidP="005735F6">
      <w:r>
        <w:t>Mon projet est un faux casino ou les utilisateurs peuvent parier des jetons sur des jeux.</w:t>
      </w:r>
    </w:p>
    <w:p w14:paraId="0A1E3611" w14:textId="4961A069" w:rsidR="005735F6" w:rsidRPr="005735F6" w:rsidRDefault="005735F6" w:rsidP="005735F6">
      <w:r>
        <w:t xml:space="preserve">Attention, les jeux d’argent </w:t>
      </w:r>
      <w:r w:rsidR="007B3FD5">
        <w:t xml:space="preserve">sont </w:t>
      </w:r>
      <w:r w:rsidR="002767F5">
        <w:t>à</w:t>
      </w:r>
      <w:r w:rsidR="007B3FD5">
        <w:t xml:space="preserve"> risques et peuvent rendre dépendant parlez-en autour de vous</w:t>
      </w:r>
      <w:r w:rsidR="00293842">
        <w:t xml:space="preserve"> : </w:t>
      </w:r>
      <w:hyperlink r:id="rId13" w:anchor=":~:text=La%20ligne%20nationale%20sos%2Djeu,vous%20orientera%20selon%20vos%20besoins." w:history="1">
        <w:r w:rsidR="002767F5" w:rsidRPr="002767F5">
          <w:rPr>
            <w:rStyle w:val="Lienhypertexte"/>
          </w:rPr>
          <w:t>Soutien | sos-jeu.ch</w:t>
        </w:r>
      </w:hyperlink>
    </w:p>
    <w:p w14:paraId="65EC7EB5" w14:textId="77777777" w:rsidR="00C13E3F" w:rsidRDefault="00C13E3F" w:rsidP="00E63235">
      <w:pPr>
        <w:pStyle w:val="Titre2"/>
      </w:pPr>
      <w:bookmarkStart w:id="3" w:name="_Toc191564184"/>
      <w:r>
        <w:t>Architecture</w:t>
      </w:r>
      <w:bookmarkEnd w:id="3"/>
    </w:p>
    <w:p w14:paraId="1D49E84A" w14:textId="77777777" w:rsidR="00613471" w:rsidRPr="00613471" w:rsidRDefault="00613471" w:rsidP="00613471"/>
    <w:p w14:paraId="3CC5CAC2" w14:textId="77777777" w:rsidR="00C13E3F" w:rsidRDefault="00C13E3F" w:rsidP="00E63235">
      <w:pPr>
        <w:pStyle w:val="Titre2"/>
      </w:pPr>
      <w:bookmarkStart w:id="4" w:name="_Toc191564185"/>
      <w:r>
        <w:t>Uses Case (la gestion de la session doit être visible)</w:t>
      </w:r>
      <w:bookmarkEnd w:id="4"/>
    </w:p>
    <w:p w14:paraId="1C97DEBC" w14:textId="3AC07E3C" w:rsidR="00515A57" w:rsidRPr="00515A57" w:rsidRDefault="00515A57" w:rsidP="00515A57">
      <w:r w:rsidRPr="00515A57">
        <w:t xml:space="preserve">!!!Dans mon use case, il </w:t>
      </w:r>
      <w:r>
        <w:t xml:space="preserve">y a 3 </w:t>
      </w:r>
      <w:r w:rsidR="00BD2B6D">
        <w:t>jeux présents</w:t>
      </w:r>
      <w:r>
        <w:t xml:space="preserve">, je n’aurai certainement pas le temps de </w:t>
      </w:r>
      <w:r w:rsidR="008F7218">
        <w:t>créer les trois</w:t>
      </w:r>
      <w:r w:rsidR="00122E2E">
        <w:t>, je mets la priorité sur le jeu chicken !!!</w:t>
      </w:r>
    </w:p>
    <w:p w14:paraId="2D4FE527" w14:textId="4916862F" w:rsidR="00D65BC5" w:rsidRDefault="009362D7" w:rsidP="00D65BC5">
      <w:r>
        <w:rPr>
          <w:noProof/>
        </w:rPr>
        <w:drawing>
          <wp:inline distT="0" distB="0" distL="0" distR="0" wp14:anchorId="00269790" wp14:editId="2F49D8D1">
            <wp:extent cx="5760720" cy="4411345"/>
            <wp:effectExtent l="0" t="0" r="0" b="8255"/>
            <wp:docPr id="1971703965" name="Image 1" descr="Une image contenant capture d’écran, texte, diagramm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03965" name="Image 1" descr="Une image contenant capture d’écran, texte, diagramme, cercl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3BC5C" w14:textId="77777777" w:rsidR="00515A57" w:rsidRDefault="00515A57" w:rsidP="00D65BC5"/>
    <w:tbl>
      <w:tblPr>
        <w:tblStyle w:val="TableauListe3-Accentuation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5233" w14:paraId="0940186A" w14:textId="77777777" w:rsidTr="003C5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  <w:tcBorders>
              <w:bottom w:val="none" w:sz="0" w:space="0" w:color="auto"/>
              <w:right w:val="none" w:sz="0" w:space="0" w:color="auto"/>
            </w:tcBorders>
          </w:tcPr>
          <w:p w14:paraId="7AE1B99D" w14:textId="7E6D66C0" w:rsidR="003C5233" w:rsidRDefault="003C5233" w:rsidP="00D65BC5">
            <w:r>
              <w:t>Use case</w:t>
            </w:r>
          </w:p>
        </w:tc>
        <w:tc>
          <w:tcPr>
            <w:tcW w:w="4531" w:type="dxa"/>
          </w:tcPr>
          <w:p w14:paraId="409AAF33" w14:textId="482AA66C" w:rsidR="003C5233" w:rsidRDefault="003C5233" w:rsidP="00D65B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Explication</w:t>
            </w:r>
          </w:p>
        </w:tc>
      </w:tr>
      <w:tr w:rsidR="003C5233" w14:paraId="007E7593" w14:textId="77777777" w:rsidTr="003C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AF548A9" w14:textId="701EF371" w:rsidR="003C5233" w:rsidRDefault="00515A57" w:rsidP="00D65BC5">
            <w:r>
              <w:t>Traiter jeu chicken</w:t>
            </w:r>
          </w:p>
        </w:tc>
        <w:tc>
          <w:tcPr>
            <w:tcW w:w="4531" w:type="dxa"/>
            <w:tcBorders>
              <w:top w:val="none" w:sz="0" w:space="0" w:color="auto"/>
              <w:bottom w:val="none" w:sz="0" w:space="0" w:color="auto"/>
            </w:tcBorders>
          </w:tcPr>
          <w:p w14:paraId="2EF17767" w14:textId="50C0DB41" w:rsidR="003C5233" w:rsidRDefault="00832DFE" w:rsidP="00D65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Définis les bonnes et mauvaises cases en fonctions des paramètres reçus</w:t>
            </w:r>
          </w:p>
        </w:tc>
      </w:tr>
      <w:tr w:rsidR="003C5233" w14:paraId="43F204A6" w14:textId="77777777" w:rsidTr="003C5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none" w:sz="0" w:space="0" w:color="auto"/>
            </w:tcBorders>
          </w:tcPr>
          <w:p w14:paraId="0E714300" w14:textId="6BBED24F" w:rsidR="003C5233" w:rsidRDefault="00515A57" w:rsidP="00D65BC5">
            <w:r>
              <w:t>Traiter jeu bridge</w:t>
            </w:r>
          </w:p>
        </w:tc>
        <w:tc>
          <w:tcPr>
            <w:tcW w:w="4531" w:type="dxa"/>
          </w:tcPr>
          <w:p w14:paraId="2A240C21" w14:textId="6AE8466E" w:rsidR="003C5233" w:rsidRDefault="00B23CD3" w:rsidP="00D65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Définis les ronds </w:t>
            </w:r>
            <w:r w:rsidR="004A431A">
              <w:t xml:space="preserve">valides et </w:t>
            </w:r>
            <w:r w:rsidR="005E228D">
              <w:t>traite le jeu du joueur</w:t>
            </w:r>
          </w:p>
        </w:tc>
      </w:tr>
      <w:tr w:rsidR="003C5233" w14:paraId="504DFB7A" w14:textId="77777777" w:rsidTr="003C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6A92E68" w14:textId="6FB4E90D" w:rsidR="003C5233" w:rsidRDefault="00515A57" w:rsidP="00D65BC5">
            <w:r>
              <w:t>Traiter jeu wheel</w:t>
            </w:r>
          </w:p>
        </w:tc>
        <w:tc>
          <w:tcPr>
            <w:tcW w:w="4531" w:type="dxa"/>
            <w:tcBorders>
              <w:top w:val="none" w:sz="0" w:space="0" w:color="auto"/>
              <w:bottom w:val="none" w:sz="0" w:space="0" w:color="auto"/>
            </w:tcBorders>
          </w:tcPr>
          <w:p w14:paraId="136622B3" w14:textId="7725CB46" w:rsidR="003C5233" w:rsidRDefault="00C32963" w:rsidP="00D65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Regarde la mise et pioche selon les chances, le gain ou la perte</w:t>
            </w:r>
          </w:p>
        </w:tc>
      </w:tr>
    </w:tbl>
    <w:p w14:paraId="00DBFDEA" w14:textId="77777777" w:rsidR="00D65BC5" w:rsidRPr="00D65BC5" w:rsidRDefault="00D65BC5" w:rsidP="00D65BC5"/>
    <w:p w14:paraId="0B0048A0" w14:textId="77777777" w:rsidR="00C13E3F" w:rsidRDefault="00C13E3F" w:rsidP="00E63235">
      <w:pPr>
        <w:pStyle w:val="Titre2"/>
      </w:pPr>
      <w:bookmarkStart w:id="5" w:name="_Toc191564186"/>
      <w:r>
        <w:lastRenderedPageBreak/>
        <w:t>Maquettes</w:t>
      </w:r>
      <w:bookmarkEnd w:id="5"/>
    </w:p>
    <w:p w14:paraId="4DC1430D" w14:textId="1104F151" w:rsidR="001D36C0" w:rsidRDefault="00F01A54" w:rsidP="001D36C0">
      <w:r w:rsidRPr="00F01A54">
        <w:rPr>
          <w:noProof/>
        </w:rPr>
        <w:drawing>
          <wp:inline distT="0" distB="0" distL="0" distR="0" wp14:anchorId="05AA7464" wp14:editId="3FA4407C">
            <wp:extent cx="5760720" cy="2627630"/>
            <wp:effectExtent l="0" t="0" r="0" b="1270"/>
            <wp:docPr id="384647123" name="Image 1" descr="Une image contenant texte, capture d’écran, diagramm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47123" name="Image 1" descr="Une image contenant texte, capture d’écran, diagramme, Rectangle&#10;&#10;Description générée automatiquemen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CD31" w14:textId="5ADE1B9C" w:rsidR="007877E9" w:rsidRDefault="007877E9" w:rsidP="001D36C0">
      <w:r w:rsidRPr="007877E9">
        <w:rPr>
          <w:noProof/>
        </w:rPr>
        <w:drawing>
          <wp:inline distT="0" distB="0" distL="0" distR="0" wp14:anchorId="15D6211E" wp14:editId="37B87B73">
            <wp:extent cx="5760720" cy="2843530"/>
            <wp:effectExtent l="0" t="0" r="0" b="0"/>
            <wp:docPr id="2084381175" name="Image 1" descr="Une image contenant texte, diagramme, capture d’écra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81175" name="Image 1" descr="Une image contenant texte, diagramme, capture d’écran, lign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4E4A" w14:textId="05983A25" w:rsidR="004F74E1" w:rsidRDefault="004F74E1" w:rsidP="001D36C0"/>
    <w:p w14:paraId="72D7C847" w14:textId="1BCC5391" w:rsidR="009141DD" w:rsidRDefault="009141DD" w:rsidP="001D36C0"/>
    <w:p w14:paraId="0A22AB9B" w14:textId="19282A2D" w:rsidR="009141DD" w:rsidRDefault="009141DD" w:rsidP="001D36C0"/>
    <w:p w14:paraId="30B8CFCB" w14:textId="59313785" w:rsidR="009141DD" w:rsidRPr="001D36C0" w:rsidRDefault="009141DD" w:rsidP="001D36C0"/>
    <w:p w14:paraId="24EED4EE" w14:textId="77777777" w:rsidR="00C13E3F" w:rsidRDefault="00C13E3F" w:rsidP="00E63235">
      <w:pPr>
        <w:pStyle w:val="Titre2"/>
      </w:pPr>
      <w:bookmarkStart w:id="6" w:name="_Toc191564187"/>
      <w:r>
        <w:t>Diagramme activité</w:t>
      </w:r>
      <w:bookmarkEnd w:id="6"/>
    </w:p>
    <w:p w14:paraId="18C0D6AF" w14:textId="2A22CB8A" w:rsidR="00234135" w:rsidRPr="00234135" w:rsidRDefault="00234135" w:rsidP="00234135">
      <w:r>
        <w:t>Voici le diagramme d’activité pour le jeu chicken :</w:t>
      </w:r>
    </w:p>
    <w:p w14:paraId="06E41086" w14:textId="37DB26CB" w:rsidR="00234135" w:rsidRPr="00234135" w:rsidRDefault="00390501" w:rsidP="00234135">
      <w:r>
        <w:rPr>
          <w:noProof/>
        </w:rPr>
        <w:lastRenderedPageBreak/>
        <w:drawing>
          <wp:inline distT="0" distB="0" distL="0" distR="0" wp14:anchorId="6D6C0964" wp14:editId="2D794042">
            <wp:extent cx="5760720" cy="5541645"/>
            <wp:effectExtent l="0" t="0" r="0" b="1905"/>
            <wp:docPr id="1845937771" name="Image 1" descr="Une image contenant texte, capture d’écran, diagramm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37771" name="Image 1" descr="Une image contenant texte, capture d’écran, diagramme, ligne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67C7" w14:textId="77777777" w:rsidR="00C13E3F" w:rsidRDefault="00C13E3F" w:rsidP="00E63235">
      <w:pPr>
        <w:pStyle w:val="Titre2"/>
      </w:pPr>
      <w:bookmarkStart w:id="7" w:name="_Toc191564188"/>
      <w:r>
        <w:lastRenderedPageBreak/>
        <w:t>Diagramme de séquences systèmes</w:t>
      </w:r>
      <w:bookmarkEnd w:id="7"/>
    </w:p>
    <w:p w14:paraId="2086218E" w14:textId="4BB821C2" w:rsidR="00507AE4" w:rsidRPr="00507AE4" w:rsidRDefault="00507AE4" w:rsidP="00507AE4">
      <w:r>
        <w:rPr>
          <w:noProof/>
        </w:rPr>
        <w:drawing>
          <wp:inline distT="0" distB="0" distL="0" distR="0" wp14:anchorId="71F3EF28" wp14:editId="1938A9D1">
            <wp:extent cx="5760720" cy="4668520"/>
            <wp:effectExtent l="0" t="0" r="0" b="0"/>
            <wp:docPr id="513728793" name="Image 1" descr="Une image contenant texte, capture d’écran, diagramm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28793" name="Image 1" descr="Une image contenant texte, capture d’écran, diagramme, Parallèle&#10;&#10;Description générée automatiquemen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3BC6" w14:textId="77777777" w:rsidR="00C13E3F" w:rsidRDefault="00C13E3F" w:rsidP="00E63235">
      <w:pPr>
        <w:pStyle w:val="Titre2"/>
      </w:pPr>
      <w:bookmarkStart w:id="8" w:name="_Toc191564189"/>
      <w:r>
        <w:t>Schéma ER</w:t>
      </w:r>
      <w:bookmarkEnd w:id="8"/>
    </w:p>
    <w:p w14:paraId="5B0D88CB" w14:textId="17361731" w:rsidR="00D028D9" w:rsidRDefault="007A2D48" w:rsidP="00D028D9">
      <w:r w:rsidRPr="007A2D48">
        <w:rPr>
          <w:noProof/>
        </w:rPr>
        <w:drawing>
          <wp:inline distT="0" distB="0" distL="0" distR="0" wp14:anchorId="112472DE" wp14:editId="5F7A8403">
            <wp:extent cx="5760720" cy="2962275"/>
            <wp:effectExtent l="0" t="0" r="0" b="9525"/>
            <wp:docPr id="27537472" name="Image 1" descr="Une image contenant diagramme, ligne, Dessin technique, Pl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7472" name="Image 1" descr="Une image contenant diagramme, ligne, Dessin technique, Plan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auGrille5Fonc-Accentuation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508A5" w14:paraId="291D71CB" w14:textId="77777777" w:rsidTr="005F3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13B4FE2" w14:textId="1B91EC19" w:rsidR="00A508A5" w:rsidRDefault="00A508A5" w:rsidP="00FF27F2">
            <w:pPr>
              <w:jc w:val="center"/>
            </w:pPr>
            <w:r>
              <w:t>Noms des tables</w:t>
            </w:r>
          </w:p>
        </w:tc>
        <w:tc>
          <w:tcPr>
            <w:tcW w:w="2265" w:type="dxa"/>
          </w:tcPr>
          <w:p w14:paraId="4B7467CB" w14:textId="6D541266" w:rsidR="00A508A5" w:rsidRDefault="00A508A5" w:rsidP="00FF2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Joueur</w:t>
            </w:r>
          </w:p>
        </w:tc>
        <w:tc>
          <w:tcPr>
            <w:tcW w:w="2266" w:type="dxa"/>
          </w:tcPr>
          <w:p w14:paraId="4BBEB6A7" w14:textId="47E889AE" w:rsidR="00A508A5" w:rsidRDefault="00A508A5" w:rsidP="00FF2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Jeton</w:t>
            </w:r>
          </w:p>
        </w:tc>
        <w:tc>
          <w:tcPr>
            <w:tcW w:w="2266" w:type="dxa"/>
          </w:tcPr>
          <w:p w14:paraId="6E7211B0" w14:textId="630B0603" w:rsidR="00A508A5" w:rsidRDefault="00A508A5" w:rsidP="00FF2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Boutton</w:t>
            </w:r>
          </w:p>
        </w:tc>
      </w:tr>
      <w:tr w:rsidR="00A5218B" w14:paraId="074A5939" w14:textId="77777777" w:rsidTr="005F3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69A33F1A" w14:textId="1F2F115E" w:rsidR="00A5218B" w:rsidRDefault="00A5218B" w:rsidP="00FF27F2">
            <w:pPr>
              <w:jc w:val="center"/>
            </w:pPr>
            <w:r>
              <w:t>Noms des champs</w:t>
            </w:r>
          </w:p>
        </w:tc>
        <w:tc>
          <w:tcPr>
            <w:tcW w:w="2265" w:type="dxa"/>
          </w:tcPr>
          <w:p w14:paraId="36B8B7CA" w14:textId="00710DC2" w:rsidR="00A5218B" w:rsidRDefault="00A5218B" w:rsidP="00FF27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Username</w:t>
            </w:r>
          </w:p>
        </w:tc>
        <w:tc>
          <w:tcPr>
            <w:tcW w:w="2266" w:type="dxa"/>
          </w:tcPr>
          <w:p w14:paraId="676F9713" w14:textId="6AFD2F47" w:rsidR="00A5218B" w:rsidRDefault="00A5218B" w:rsidP="00A52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</w:tc>
        <w:tc>
          <w:tcPr>
            <w:tcW w:w="2266" w:type="dxa"/>
          </w:tcPr>
          <w:p w14:paraId="3F0393D0" w14:textId="286886FC" w:rsidR="00A5218B" w:rsidRDefault="000D4144" w:rsidP="00FF27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</w:t>
            </w:r>
            <w:r w:rsidR="006821EF">
              <w:t xml:space="preserve"> (PK)</w:t>
            </w:r>
          </w:p>
        </w:tc>
      </w:tr>
      <w:tr w:rsidR="00A5218B" w14:paraId="339D0C63" w14:textId="77777777" w:rsidTr="0026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A4D9E32" w14:textId="77777777" w:rsidR="00A5218B" w:rsidRDefault="00A5218B" w:rsidP="00FF27F2">
            <w:pPr>
              <w:jc w:val="center"/>
            </w:pPr>
          </w:p>
        </w:tc>
        <w:tc>
          <w:tcPr>
            <w:tcW w:w="2265" w:type="dxa"/>
          </w:tcPr>
          <w:p w14:paraId="1EBAD0BD" w14:textId="212D5A38" w:rsidR="00A5218B" w:rsidRDefault="00A5218B" w:rsidP="00FF2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Password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7FE69DB3" w14:textId="5C592AF7" w:rsidR="00A5218B" w:rsidRDefault="002650FA" w:rsidP="00FF2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FK_joueur</w:t>
            </w:r>
          </w:p>
        </w:tc>
        <w:tc>
          <w:tcPr>
            <w:tcW w:w="2266" w:type="dxa"/>
          </w:tcPr>
          <w:p w14:paraId="4D3CE153" w14:textId="4D9A1672" w:rsidR="00A5218B" w:rsidRDefault="000D4144" w:rsidP="00FF2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EstGagnant</w:t>
            </w:r>
          </w:p>
        </w:tc>
      </w:tr>
    </w:tbl>
    <w:p w14:paraId="29ED0777" w14:textId="77777777" w:rsidR="00607B88" w:rsidRPr="00D028D9" w:rsidRDefault="00607B88" w:rsidP="00D028D9"/>
    <w:p w14:paraId="4DF6E5C8" w14:textId="77777777" w:rsidR="00C13E3F" w:rsidRDefault="00C13E3F" w:rsidP="00E63235">
      <w:pPr>
        <w:pStyle w:val="Titre2"/>
      </w:pPr>
      <w:bookmarkStart w:id="9" w:name="_Toc191564190"/>
      <w:r>
        <w:t>Planning pour le projet</w:t>
      </w:r>
      <w:bookmarkEnd w:id="9"/>
    </w:p>
    <w:p w14:paraId="1B4177CD" w14:textId="3C42C0AB" w:rsidR="00765711" w:rsidRPr="00765711" w:rsidRDefault="000F5F1F" w:rsidP="00765711">
      <w:r w:rsidRPr="000F5F1F">
        <w:rPr>
          <w:noProof/>
        </w:rPr>
        <w:drawing>
          <wp:inline distT="0" distB="0" distL="0" distR="0" wp14:anchorId="67E626B4" wp14:editId="233687EC">
            <wp:extent cx="5760720" cy="3513455"/>
            <wp:effectExtent l="0" t="0" r="0" b="0"/>
            <wp:docPr id="1113247252" name="Image 1" descr="Une image contenant texte, capture d’écran, nombr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47252" name="Image 1" descr="Une image contenant texte, capture d’écran, nombre, diagramme&#10;&#10;Description générée automatiquemen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151B" w14:textId="77777777" w:rsidR="00C13E3F" w:rsidRDefault="00C13E3F" w:rsidP="00C13E3F">
      <w:pPr>
        <w:pStyle w:val="Titre1"/>
      </w:pPr>
      <w:bookmarkStart w:id="10" w:name="_Toc191564191"/>
      <w:r>
        <w:t>Conception</w:t>
      </w:r>
      <w:bookmarkEnd w:id="10"/>
    </w:p>
    <w:p w14:paraId="3068726B" w14:textId="77777777" w:rsidR="00C13E3F" w:rsidRDefault="00C13E3F" w:rsidP="00E63235">
      <w:pPr>
        <w:pStyle w:val="Titre2"/>
      </w:pPr>
      <w:bookmarkStart w:id="11" w:name="_Toc191564192"/>
      <w:r>
        <w:t>Diagrammes de classe</w:t>
      </w:r>
      <w:bookmarkEnd w:id="11"/>
    </w:p>
    <w:p w14:paraId="4FA82D85" w14:textId="464BB5D1" w:rsidR="00463308" w:rsidRDefault="00463308" w:rsidP="00463308">
      <w:r>
        <w:t>Global :</w:t>
      </w:r>
    </w:p>
    <w:p w14:paraId="12C3ED3A" w14:textId="7DA485B5" w:rsidR="00463308" w:rsidRPr="00463308" w:rsidRDefault="00CB5A69" w:rsidP="00463308">
      <w:r>
        <w:rPr>
          <w:noProof/>
        </w:rPr>
        <w:drawing>
          <wp:inline distT="0" distB="0" distL="0" distR="0" wp14:anchorId="2BAA74A1" wp14:editId="19FA1A24">
            <wp:extent cx="5760720" cy="2676525"/>
            <wp:effectExtent l="0" t="0" r="0" b="9525"/>
            <wp:docPr id="996872061" name="Image 1" descr="Une image contenant diagramme, Rectangle, car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72061" name="Image 1" descr="Une image contenant diagramme, Rectangle, carré, capture d’écran&#10;&#10;Description générée automatiquemen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42E5" w14:textId="77777777" w:rsidR="00C13E3F" w:rsidRDefault="00C13E3F" w:rsidP="00E63235">
      <w:pPr>
        <w:pStyle w:val="Titre3"/>
      </w:pPr>
      <w:bookmarkStart w:id="12" w:name="_Toc191564193"/>
      <w:r>
        <w:lastRenderedPageBreak/>
        <w:t>Client</w:t>
      </w:r>
      <w:bookmarkEnd w:id="12"/>
    </w:p>
    <w:p w14:paraId="6C824D2B" w14:textId="04BF4A29" w:rsidR="00692ED1" w:rsidRDefault="00692ED1" w:rsidP="00692ED1">
      <w:r>
        <w:rPr>
          <w:noProof/>
        </w:rPr>
        <w:drawing>
          <wp:inline distT="0" distB="0" distL="0" distR="0" wp14:anchorId="398CCAEE" wp14:editId="0D21BFA1">
            <wp:extent cx="5760720" cy="6893560"/>
            <wp:effectExtent l="0" t="0" r="0" b="2540"/>
            <wp:docPr id="1514530553" name="Image 1" descr="Une image contenant capture d’écran, texte, diagramm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30553" name="Image 1" descr="Une image contenant capture d’écran, texte, diagramme, Rectangle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24BB" w14:textId="77777777" w:rsidR="00C13E3F" w:rsidRDefault="00C13E3F" w:rsidP="00E63235">
      <w:pPr>
        <w:pStyle w:val="Titre3"/>
      </w:pPr>
      <w:bookmarkStart w:id="13" w:name="_Toc191564194"/>
      <w:r>
        <w:lastRenderedPageBreak/>
        <w:t>Serveur</w:t>
      </w:r>
      <w:bookmarkEnd w:id="13"/>
    </w:p>
    <w:p w14:paraId="4EF0C6F9" w14:textId="3DF165E2" w:rsidR="008C069B" w:rsidRDefault="008C069B" w:rsidP="008C069B">
      <w:r>
        <w:rPr>
          <w:noProof/>
        </w:rPr>
        <w:drawing>
          <wp:inline distT="0" distB="0" distL="0" distR="0" wp14:anchorId="70DE7740" wp14:editId="3FC58B4A">
            <wp:extent cx="5760720" cy="4045585"/>
            <wp:effectExtent l="0" t="0" r="0" b="0"/>
            <wp:docPr id="834848946" name="Image 1" descr="Une image contenant diagramme, capture d’écran, carré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48946" name="Image 1" descr="Une image contenant diagramme, capture d’écran, carré, Rectangle&#10;&#10;Description générée automatiquement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EF619" w14:textId="77777777" w:rsidR="00C13E3F" w:rsidRDefault="00C13E3F" w:rsidP="00E63235">
      <w:pPr>
        <w:pStyle w:val="Titre2"/>
      </w:pPr>
      <w:bookmarkStart w:id="14" w:name="_Toc191564195"/>
      <w:r w:rsidRPr="00E63235">
        <w:t>Schéma relationnel</w:t>
      </w:r>
      <w:bookmarkEnd w:id="14"/>
    </w:p>
    <w:p w14:paraId="1F56E8E0" w14:textId="10286BC2" w:rsidR="00B46555" w:rsidRPr="00B46555" w:rsidRDefault="00B46555" w:rsidP="00B46555">
      <w:r>
        <w:t>Avec le recul dans mon projet</w:t>
      </w:r>
      <w:r w:rsidR="00D7643C">
        <w:t>, les jetons sont devenus des attributs</w:t>
      </w:r>
      <w:r w:rsidR="00573DC9">
        <w:t xml:space="preserve"> pour mes joueurs.</w:t>
      </w:r>
    </w:p>
    <w:p w14:paraId="1BCF963D" w14:textId="77777777" w:rsidR="00B46555" w:rsidRPr="00B46555" w:rsidRDefault="00B46555" w:rsidP="00B46555"/>
    <w:p w14:paraId="13EB88D9" w14:textId="0F1A022D" w:rsidR="00442118" w:rsidRPr="00442118" w:rsidRDefault="00442118" w:rsidP="00442118">
      <w:r w:rsidRPr="00442118">
        <w:rPr>
          <w:noProof/>
        </w:rPr>
        <w:drawing>
          <wp:inline distT="0" distB="0" distL="0" distR="0" wp14:anchorId="73D23C88" wp14:editId="0214ACA8">
            <wp:extent cx="4557025" cy="3342421"/>
            <wp:effectExtent l="0" t="0" r="0" b="0"/>
            <wp:docPr id="157385127" name="Image 1" descr="Une image contenant texte, capture d’écran, nombr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5127" name="Image 1" descr="Une image contenant texte, capture d’écran, nombre, logiciel&#10;&#10;Description générée automatiquemen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60227" cy="334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811C9" w14:textId="77777777" w:rsidR="00C13E3F" w:rsidRDefault="00C13E3F" w:rsidP="00C13E3F">
      <w:pPr>
        <w:pStyle w:val="Titre1"/>
      </w:pPr>
      <w:bookmarkStart w:id="15" w:name="_Toc191564196"/>
      <w:r>
        <w:lastRenderedPageBreak/>
        <w:t>Implémentation</w:t>
      </w:r>
      <w:bookmarkEnd w:id="15"/>
    </w:p>
    <w:p w14:paraId="491F2569" w14:textId="77777777" w:rsidR="00C13E3F" w:rsidRDefault="00C13E3F" w:rsidP="00E63235">
      <w:pPr>
        <w:pStyle w:val="Titre2"/>
      </w:pPr>
      <w:bookmarkStart w:id="16" w:name="_Toc191564197"/>
      <w:r>
        <w:t>Environnement de développement</w:t>
      </w:r>
      <w:bookmarkEnd w:id="16"/>
    </w:p>
    <w:p w14:paraId="3CE87E30" w14:textId="058D518F" w:rsidR="00BD560C" w:rsidRDefault="00BD560C" w:rsidP="00BD560C">
      <w:r>
        <w:t>J’ai travaillé sur mon projet avec Visual Studio Code pour la programmation,</w:t>
      </w:r>
      <w:r w:rsidR="0026595E">
        <w:t xml:space="preserve"> avant de le publier, j’ai utilisé Wamp afin de l’</w:t>
      </w:r>
      <w:r w:rsidR="00911996">
        <w:t>héberger</w:t>
      </w:r>
      <w:r w:rsidR="0026595E">
        <w:t xml:space="preserve"> en lo</w:t>
      </w:r>
      <w:r w:rsidR="00911996">
        <w:t xml:space="preserve">cal temporairement. </w:t>
      </w:r>
    </w:p>
    <w:p w14:paraId="599BDC72" w14:textId="2A6BF76F" w:rsidR="00911996" w:rsidRDefault="00911996" w:rsidP="00BD560C">
      <w:r>
        <w:t>Pour publier sur mon hébergement j’utilise Filezilla :</w:t>
      </w:r>
    </w:p>
    <w:p w14:paraId="715B9339" w14:textId="55F01D73" w:rsidR="00911996" w:rsidRPr="00BD560C" w:rsidRDefault="00911996" w:rsidP="00BD560C">
      <w:r>
        <w:rPr>
          <w:noProof/>
        </w:rPr>
        <w:drawing>
          <wp:inline distT="0" distB="0" distL="0" distR="0" wp14:anchorId="139BB59E" wp14:editId="27CCC597">
            <wp:extent cx="1068779" cy="1068779"/>
            <wp:effectExtent l="0" t="0" r="0" b="0"/>
            <wp:docPr id="141219981" name="Image 1" descr="FileZilla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Zilla — Wikipédi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85" cy="107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FB5F" w14:textId="77777777" w:rsidR="00C13E3F" w:rsidRDefault="00C13E3F" w:rsidP="00E63235">
      <w:pPr>
        <w:pStyle w:val="Titre2"/>
      </w:pPr>
      <w:bookmarkStart w:id="17" w:name="_Toc191564198"/>
      <w:r>
        <w:t>Descente de code (pour 1 action connectée)</w:t>
      </w:r>
      <w:bookmarkEnd w:id="17"/>
      <w:r>
        <w:t xml:space="preserve"> </w:t>
      </w:r>
    </w:p>
    <w:p w14:paraId="54BC22ED" w14:textId="5C57361F" w:rsidR="007A17E8" w:rsidRDefault="007A17E8" w:rsidP="007A17E8">
      <w:r>
        <w:t>L’action décrite est lors</w:t>
      </w:r>
      <w:r w:rsidR="00F1328B">
        <w:t>qu’un joueur clique sur une case :</w:t>
      </w:r>
    </w:p>
    <w:p w14:paraId="1D5C234D" w14:textId="6F0E0926" w:rsidR="00F1328B" w:rsidRDefault="00AA540D" w:rsidP="007A17E8">
      <w:r>
        <w:t>Au départ, l’utilisateur clique sur une case</w:t>
      </w:r>
      <w:r w:rsidR="006E40EA">
        <w:t xml:space="preserve"> (bouton), ce qui appelle ce code dans le js :</w:t>
      </w:r>
    </w:p>
    <w:p w14:paraId="0D2D5DF5" w14:textId="77777777" w:rsidR="006E40EA" w:rsidRPr="004C6D7C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4C6D7C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clickCaseHandler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(</w:t>
      </w:r>
      <w:r w:rsidRPr="004C6D7C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event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 {</w:t>
      </w:r>
    </w:p>
    <w:p w14:paraId="2D31D7E1" w14:textId="6E89ECAD" w:rsidR="00B8318F" w:rsidRPr="006E40EA" w:rsidRDefault="00B8318F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B831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//stocke </w:t>
      </w:r>
      <w:r w:rsidR="00245637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la</w:t>
      </w:r>
      <w:r w:rsidRPr="00B831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conve</w:t>
      </w:r>
      <w:r w:rsidR="00245637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rsion</w:t>
      </w:r>
      <w:r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en INT </w:t>
      </w:r>
      <w:r w:rsidR="00245637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de </w:t>
      </w:r>
      <w:r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la valeur</w:t>
      </w:r>
      <w:r w:rsidR="00245637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de l’attribut data-id de la case //cliquée (.target pour </w:t>
      </w:r>
      <w:r w:rsidR="001F6CF2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récupérer la bonne case</w:t>
      </w:r>
      <w:r w:rsidR="00245637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</w:t>
      </w:r>
    </w:p>
    <w:p w14:paraId="207A2DB6" w14:textId="77777777" w:rsid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</w:t>
      </w:r>
      <w:r w:rsidRPr="004C6D7C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var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4C6D7C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caseId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4C6D7C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4C6D7C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parseInt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4C6D7C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4C6D7C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event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4C6D7C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target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4C6D7C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attr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4C6D7C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'data-id'</w:t>
      </w:r>
      <w:r w:rsidRPr="004C6D7C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));</w:t>
      </w:r>
    </w:p>
    <w:p w14:paraId="458255B4" w14:textId="5D9E535E" w:rsidR="009A5802" w:rsidRPr="00C84D45" w:rsidRDefault="009A5802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C84D45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//ensuite</w:t>
      </w:r>
      <w:r w:rsidR="00A43A78" w:rsidRPr="00C84D45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on </w:t>
      </w:r>
      <w:r w:rsidR="00C84D45" w:rsidRPr="00C84D45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appelle la m</w:t>
      </w:r>
      <w:r w:rsidR="00C84D45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éthode pour vérifier les cases</w:t>
      </w:r>
    </w:p>
    <w:p w14:paraId="0A387151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C84D45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clickCase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caseId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, 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)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=&gt;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{</w:t>
      </w:r>
    </w:p>
    <w:p w14:paraId="325FEDDE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var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result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find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'result'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text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trim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25353564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result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===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"LOOSE"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 {</w:t>
      </w:r>
    </w:p>
    <w:p w14:paraId="054E0BB5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this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customAlert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"Perdu ! 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Vous avez trouvé un piège."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);</w:t>
      </w:r>
    </w:p>
    <w:p w14:paraId="1E23D215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'#gameBoard'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empty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5F3F335D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'#startGameButton'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'disabled'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false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show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16A2586B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'#endGameButton'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'disabled'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true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hide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6D26CE58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this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loadUserInfo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04C6FF22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} </w:t>
      </w:r>
      <w:r w:rsidRPr="006E40EA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else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{</w:t>
      </w:r>
    </w:p>
    <w:p w14:paraId="613663E3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event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target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text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"WIN"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"disabled"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true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);</w:t>
      </w:r>
    </w:p>
    <w:p w14:paraId="7EA2DF91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}</w:t>
      </w:r>
    </w:p>
    <w:p w14:paraId="4967B14A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}, ()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=&gt;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alert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"Erreur lors du clic sur la case."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));</w:t>
      </w:r>
    </w:p>
    <w:p w14:paraId="2A094837" w14:textId="77777777" w:rsidR="006E40EA" w:rsidRPr="006E40EA" w:rsidRDefault="006E40EA" w:rsidP="006E40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    }</w:t>
      </w:r>
    </w:p>
    <w:p w14:paraId="4E35A263" w14:textId="77777777" w:rsidR="006E40EA" w:rsidRDefault="006E40EA" w:rsidP="007A17E8"/>
    <w:p w14:paraId="4EC19519" w14:textId="596BCFD3" w:rsidR="00CC17FE" w:rsidRPr="00240AA5" w:rsidRDefault="00D31DA9" w:rsidP="007A17E8">
      <w:r w:rsidRPr="00240AA5">
        <w:t>D’abord, on vérifie</w:t>
      </w:r>
      <w:r w:rsidR="00240AA5" w:rsidRPr="00240AA5">
        <w:t xml:space="preserve"> </w:t>
      </w:r>
      <w:r w:rsidR="006204B6">
        <w:t xml:space="preserve">si il y </w:t>
      </w:r>
      <w:r w:rsidR="00590B55">
        <w:t>a un jeu en cours :</w:t>
      </w:r>
    </w:p>
    <w:p w14:paraId="6A052D75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case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"clickCase"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:</w:t>
      </w:r>
    </w:p>
    <w:p w14:paraId="63ADD531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(!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isset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$_SESSION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'gameInProgress'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]) ||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$_SESSION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'gameInProgress'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!== </w:t>
      </w:r>
      <w:r w:rsidRPr="007B4024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true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</w:t>
      </w:r>
    </w:p>
    <w:p w14:paraId="1ED8A407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http_response_code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(</w:t>
      </w:r>
      <w:r w:rsidRPr="007B4024">
        <w:rPr>
          <w:rFonts w:ascii="Consolas" w:eastAsia="Times New Roman" w:hAnsi="Consolas" w:cs="Times New Roman"/>
          <w:color w:val="B5CEA8"/>
          <w:sz w:val="21"/>
          <w:szCs w:val="21"/>
          <w:lang w:eastAsia="fr-CH"/>
        </w:rPr>
        <w:t>403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);</w:t>
      </w:r>
    </w:p>
    <w:p w14:paraId="7819513E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echo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"&lt;response&gt;&lt;error&gt;Aucune partie en cours.&lt;/error&gt;&lt;/response&gt;"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7E4EBA45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eastAsia="fr-CH"/>
        </w:rPr>
        <w:t>exit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2D4CE7EC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        }</w:t>
      </w:r>
    </w:p>
    <w:p w14:paraId="7A6A1023" w14:textId="1935C8A8" w:rsidR="007B4024" w:rsidRPr="007B4024" w:rsidRDefault="00590B55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852C3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//si les </w:t>
      </w:r>
      <w:r w:rsidR="006852C3" w:rsidRPr="006852C3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cases se </w:t>
      </w:r>
      <w:r w:rsidR="006852C3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sont bien chargées :</w:t>
      </w:r>
    </w:p>
    <w:p w14:paraId="51FA12E3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(!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isset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$_GET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'caseId'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])) {</w:t>
      </w:r>
    </w:p>
    <w:p w14:paraId="01B37831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lastRenderedPageBreak/>
        <w:t xml:space="preserve">    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http_response_code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7B4024">
        <w:rPr>
          <w:rFonts w:ascii="Consolas" w:eastAsia="Times New Roman" w:hAnsi="Consolas" w:cs="Times New Roman"/>
          <w:color w:val="B5CEA8"/>
          <w:sz w:val="21"/>
          <w:szCs w:val="21"/>
          <w:lang w:val="en-US" w:eastAsia="fr-CH"/>
        </w:rPr>
        <w:t>400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5D16AE97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echo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"&lt;response&gt;&lt;error&gt;Case manquante.&lt;/error&gt;&lt;/response&gt;"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4A34B8F0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eastAsia="fr-CH"/>
        </w:rPr>
        <w:t>exit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63A7B71C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        }</w:t>
      </w:r>
    </w:p>
    <w:p w14:paraId="3428AAE7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</w:p>
    <w:p w14:paraId="173131D1" w14:textId="77777777" w:rsidR="007B4024" w:rsidRPr="00A70803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$caseId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=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$_GET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'caseId'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];</w:t>
      </w:r>
    </w:p>
    <w:p w14:paraId="6525BBFB" w14:textId="24F32764" w:rsidR="006279D7" w:rsidRPr="007B4024" w:rsidRDefault="006279D7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279D7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//on appelle la méthode p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our vérifier</w:t>
      </w:r>
      <w:r w:rsidR="006A3CDF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la case</w:t>
      </w:r>
    </w:p>
    <w:p w14:paraId="5550E6DB" w14:textId="77777777" w:rsidR="007B4024" w:rsidRPr="00A70803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$result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=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$ctrl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-&gt;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checkCase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(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$caseId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);</w:t>
      </w:r>
    </w:p>
    <w:p w14:paraId="08117D01" w14:textId="0061DCB1" w:rsidR="006852C3" w:rsidRPr="007B4024" w:rsidRDefault="006852C3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852C3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//permet de trai</w:t>
      </w:r>
      <w:r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ter la logique de gains :</w:t>
      </w:r>
    </w:p>
    <w:p w14:paraId="1BB547C9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$_SESSION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'clickedCases'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]++;</w:t>
      </w:r>
    </w:p>
    <w:p w14:paraId="148FB6E6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</w:p>
    <w:p w14:paraId="686856F7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$response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"&lt;response&gt;"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05DD3187" w14:textId="2D07F95F" w:rsidR="007B4024" w:rsidRPr="007B4024" w:rsidRDefault="00E65E66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76727E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// si on gagne</w:t>
      </w:r>
      <w:r w:rsidR="0052686C" w:rsidRPr="0076727E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 on retourne </w:t>
      </w:r>
      <w:r w:rsidR="0076727E" w:rsidRPr="0076727E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win si</w:t>
      </w:r>
      <w:r w:rsidR="0076727E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non loose et on termine la partie :</w:t>
      </w:r>
    </w:p>
    <w:p w14:paraId="11C1BBD2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(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$result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===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"win"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</w:t>
      </w:r>
    </w:p>
    <w:p w14:paraId="504F2E78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$response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.=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"&lt;result&gt;WIN&lt;/result&gt;"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08B6A0DE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}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elseif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(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$result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===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"lose"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</w:t>
      </w:r>
    </w:p>
    <w:p w14:paraId="61460E02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$_SESSION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'gameInProgress'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= </w:t>
      </w:r>
      <w:r w:rsidRPr="007B4024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false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579446C1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$response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.=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"&lt;result&gt;LOOSE&lt;/result&gt;"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6E6B46C2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                }</w:t>
      </w:r>
    </w:p>
    <w:p w14:paraId="248668DB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</w:p>
    <w:p w14:paraId="53714E15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$response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.= </w:t>
      </w:r>
      <w:r w:rsidRPr="007B402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"&lt;/response&gt;"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3CCD6222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http_response_code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7B4024">
        <w:rPr>
          <w:rFonts w:ascii="Consolas" w:eastAsia="Times New Roman" w:hAnsi="Consolas" w:cs="Times New Roman"/>
          <w:color w:val="B5CEA8"/>
          <w:sz w:val="21"/>
          <w:szCs w:val="21"/>
          <w:lang w:val="en-US" w:eastAsia="fr-CH"/>
        </w:rPr>
        <w:t>200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2E3A7869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echo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7B402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$response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142A279E" w14:textId="77777777" w:rsidR="007B4024" w:rsidRPr="007B4024" w:rsidRDefault="007B4024" w:rsidP="007B4024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    </w:t>
      </w:r>
      <w:r w:rsidRPr="007B4024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break</w:t>
      </w:r>
      <w:r w:rsidRPr="007B4024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613C46A5" w14:textId="77777777" w:rsidR="00CC17FE" w:rsidRPr="00A70803" w:rsidRDefault="00CC17FE" w:rsidP="007A17E8">
      <w:pPr>
        <w:rPr>
          <w:lang w:val="en-US"/>
        </w:rPr>
      </w:pPr>
    </w:p>
    <w:p w14:paraId="6FEB098D" w14:textId="2471BD5A" w:rsidR="006A3CDF" w:rsidRDefault="006A3CDF" w:rsidP="007A17E8">
      <w:r>
        <w:t>Méthode qui vérifie la case</w:t>
      </w:r>
      <w:r w:rsidR="001279FE">
        <w:t xml:space="preserve"> (Ctrl)</w:t>
      </w:r>
      <w:r>
        <w:t> :</w:t>
      </w:r>
    </w:p>
    <w:p w14:paraId="1BF3CCAE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279FE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1279FE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1279FE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checkCase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1279FE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$caseId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</w:t>
      </w:r>
    </w:p>
    <w:p w14:paraId="7300006E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279FE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header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1279FE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"Content-Type: application/xml; charset=UTF-8"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621D7844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</w:p>
    <w:p w14:paraId="1F9BAFBB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279FE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$isTrap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1279FE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$this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279FE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wrk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279FE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isCaseTrap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( </w:t>
      </w:r>
      <w:r w:rsidRPr="001279FE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$caseId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32B16968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279FE">
        <w:rPr>
          <w:rFonts w:ascii="Consolas" w:eastAsia="Times New Roman" w:hAnsi="Consolas" w:cs="Times New Roman"/>
          <w:color w:val="C586C0"/>
          <w:sz w:val="21"/>
          <w:szCs w:val="21"/>
          <w:lang w:eastAsia="fr-CH"/>
        </w:rPr>
        <w:t>return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1279FE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$isTrap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? </w:t>
      </w:r>
      <w:r w:rsidRPr="001279FE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"lose"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: </w:t>
      </w:r>
      <w:r w:rsidRPr="001279FE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"win"</w:t>
      </w: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5B2597C4" w14:textId="77777777" w:rsidR="001279FE" w:rsidRPr="001279FE" w:rsidRDefault="001279FE" w:rsidP="001279FE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1279FE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}</w:t>
      </w:r>
    </w:p>
    <w:p w14:paraId="7C47F407" w14:textId="77777777" w:rsidR="001279FE" w:rsidRPr="007A17E8" w:rsidRDefault="001279FE" w:rsidP="007A17E8"/>
    <w:p w14:paraId="6897BD3A" w14:textId="093E3990" w:rsidR="00140A32" w:rsidRDefault="001279FE" w:rsidP="001279FE">
      <w:r>
        <w:t>Méthode qui vérifie la case (Wrk) :</w:t>
      </w:r>
    </w:p>
    <w:p w14:paraId="7399A5A1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</w:t>
      </w: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>/**</w:t>
      </w:r>
    </w:p>
    <w:p w14:paraId="68740972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>     * isCaseTrap</w:t>
      </w:r>
    </w:p>
    <w:p w14:paraId="469B5346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>     *</w:t>
      </w:r>
    </w:p>
    <w:p w14:paraId="4FD67DBE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 xml:space="preserve">     *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@param</w:t>
      </w: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 xml:space="preserve">  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mixed</w:t>
      </w: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 xml:space="preserve">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$caseId</w:t>
      </w:r>
    </w:p>
    <w:p w14:paraId="72A2CFA4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 xml:space="preserve">     *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@return</w:t>
      </w: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 xml:space="preserve">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void</w:t>
      </w:r>
    </w:p>
    <w:p w14:paraId="6B04BCD0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6A9955"/>
          <w:sz w:val="21"/>
          <w:szCs w:val="21"/>
          <w:lang w:val="en-US" w:eastAsia="fr-CH"/>
        </w:rPr>
        <w:t>     */</w:t>
      </w:r>
    </w:p>
    <w:p w14:paraId="2FCC69AE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140A32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isCaseTrap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$caseId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</w:t>
      </w:r>
    </w:p>
    <w:p w14:paraId="4FFF0443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SELECT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estGagnant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FROM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t_boutton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WHERE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idBoutton 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:caseId"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05536632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$params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[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':caseId'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=&gt;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$caseId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];</w:t>
      </w:r>
    </w:p>
    <w:p w14:paraId="6B843632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$result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$this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bdd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40A32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SelectSingleQuery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,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$params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4A20188B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140A32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return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$result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? (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bool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) </w:t>
      </w:r>
      <w:r w:rsidRPr="00140A32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$result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140A32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'estGagnant'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: </w:t>
      </w:r>
      <w:r w:rsidRPr="00140A32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false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4C5A7A6A" w14:textId="77777777" w:rsidR="00140A32" w:rsidRPr="00140A32" w:rsidRDefault="00140A32" w:rsidP="00140A32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</w:t>
      </w:r>
      <w:r w:rsidRPr="00140A32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}</w:t>
      </w:r>
    </w:p>
    <w:p w14:paraId="70127569" w14:textId="77777777" w:rsidR="00140A32" w:rsidRDefault="00140A32" w:rsidP="001279FE"/>
    <w:p w14:paraId="0CFA6A4F" w14:textId="608CACE2" w:rsidR="0026291D" w:rsidRDefault="0026291D" w:rsidP="001279FE">
      <w:r>
        <w:t>Retour côté client (retour dans le js client) :</w:t>
      </w:r>
    </w:p>
    <w:p w14:paraId="7026F1A1" w14:textId="40F1691B" w:rsidR="0026291D" w:rsidRPr="00A70803" w:rsidRDefault="0026291D" w:rsidP="001279FE">
      <w:r w:rsidRPr="00A70803">
        <w:t>On vérifie le message retourné.</w:t>
      </w:r>
    </w:p>
    <w:p w14:paraId="66677AE5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A70803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var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result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find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'result'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text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trim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2AE29D53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result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===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"LOOSE"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 {</w:t>
      </w:r>
    </w:p>
    <w:p w14:paraId="52BA55D6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this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customAlert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"Perdu ! 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Vous avez trouvé un piège."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);</w:t>
      </w:r>
    </w:p>
    <w:p w14:paraId="517BE708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'#gameBoard'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empty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195AF427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'#startGameButton'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'disabled'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false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show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51553244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'#endGameButton'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'disabled'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true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hide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4C763A16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this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loadUserInfo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();</w:t>
      </w:r>
    </w:p>
    <w:p w14:paraId="6E9F4098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} </w:t>
      </w:r>
      <w:r w:rsidRPr="006E40EA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else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{</w:t>
      </w:r>
    </w:p>
    <w:p w14:paraId="6E7E08EB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event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.</w:t>
      </w:r>
      <w:r w:rsidRPr="006E40EA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target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text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"WIN"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6E40EA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prop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6E40EA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"disabled"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</w:t>
      </w:r>
      <w:r w:rsidRPr="006E40EA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true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);</w:t>
      </w:r>
    </w:p>
    <w:p w14:paraId="74290964" w14:textId="77777777" w:rsidR="0026291D" w:rsidRPr="006E40EA" w:rsidRDefault="0026291D" w:rsidP="002629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6E40EA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}</w:t>
      </w:r>
    </w:p>
    <w:p w14:paraId="63AAAE2F" w14:textId="77777777" w:rsidR="0026291D" w:rsidRDefault="0026291D" w:rsidP="001279FE"/>
    <w:p w14:paraId="1C9CA0DF" w14:textId="77777777" w:rsidR="007A17E8" w:rsidRPr="007A17E8" w:rsidRDefault="007A17E8" w:rsidP="007A17E8"/>
    <w:p w14:paraId="33BA3744" w14:textId="77777777" w:rsidR="00C13E3F" w:rsidRDefault="00C13E3F" w:rsidP="00E63235">
      <w:pPr>
        <w:pStyle w:val="Titre2"/>
      </w:pPr>
      <w:bookmarkStart w:id="18" w:name="_Toc191564199"/>
      <w:r>
        <w:t>Problèmes rencontrés (minimum 3)</w:t>
      </w:r>
      <w:bookmarkEnd w:id="18"/>
    </w:p>
    <w:p w14:paraId="2E2DEB23" w14:textId="2431413E" w:rsidR="00377BB6" w:rsidRDefault="00692F11" w:rsidP="00377BB6">
      <w:r>
        <w:t xml:space="preserve">Le problème qui m’a demandé le plus de réflexion et de temps </w:t>
      </w:r>
      <w:r w:rsidR="00BA746F">
        <w:t>a clairement été la gestion des transactions</w:t>
      </w:r>
      <w:r w:rsidR="00F24F47">
        <w:t>.</w:t>
      </w:r>
    </w:p>
    <w:p w14:paraId="270A1A38" w14:textId="74D892C3" w:rsidR="00F24F47" w:rsidRDefault="00F24F47" w:rsidP="00377BB6">
      <w:r>
        <w:t>Comme l’action de démarrage de mon jeu est traité sous forme de statut (</w:t>
      </w:r>
      <w:r w:rsidR="00AE5043">
        <w:t>en cours de partie ou non</w:t>
      </w:r>
      <w:r>
        <w:t>)</w:t>
      </w:r>
      <w:r w:rsidR="00AE5043">
        <w:t>, avec l’aide du professeur</w:t>
      </w:r>
      <w:r w:rsidR="000A5915">
        <w:t xml:space="preserve"> nous avons imaginé un système de transactions ou toutes les actions (gains, pertes)</w:t>
      </w:r>
      <w:r w:rsidR="002244C2">
        <w:t xml:space="preserve"> seraient effectuées lorsque la partie est </w:t>
      </w:r>
      <w:r w:rsidR="00E77E0D">
        <w:t>terminée, ainsi cela aurait réglé le problème suivant :</w:t>
      </w:r>
    </w:p>
    <w:p w14:paraId="083CE6FB" w14:textId="1C32651E" w:rsidR="00FE22E8" w:rsidRDefault="00FE22E8" w:rsidP="00377BB6">
      <w:r>
        <w:t xml:space="preserve">Si l’utilisateur </w:t>
      </w:r>
      <w:r w:rsidRPr="0047245C">
        <w:rPr>
          <w:b/>
          <w:bCs/>
        </w:rPr>
        <w:t>ferme</w:t>
      </w:r>
      <w:r>
        <w:t xml:space="preserve">, </w:t>
      </w:r>
      <w:r w:rsidRPr="0047245C">
        <w:rPr>
          <w:b/>
          <w:bCs/>
        </w:rPr>
        <w:t>recharge</w:t>
      </w:r>
      <w:r>
        <w:t xml:space="preserve"> ou fait n’importe quelle action </w:t>
      </w:r>
      <w:r w:rsidR="004A4825">
        <w:t xml:space="preserve">l’onglet internet alors qu’il est en </w:t>
      </w:r>
      <w:r w:rsidR="005360DB">
        <w:t xml:space="preserve">pleine </w:t>
      </w:r>
      <w:r w:rsidR="004A4825">
        <w:t xml:space="preserve">partie, les </w:t>
      </w:r>
      <w:r w:rsidR="0047245C">
        <w:t xml:space="preserve">actions du joueur </w:t>
      </w:r>
      <w:r w:rsidR="005360DB">
        <w:t xml:space="preserve">faites durant celle-ci ne modifierais pas la base de </w:t>
      </w:r>
      <w:r w:rsidR="008348CF">
        <w:t>données</w:t>
      </w:r>
      <w:r w:rsidR="004B0268">
        <w:t xml:space="preserve"> et ainsi cela aurait </w:t>
      </w:r>
      <w:r w:rsidR="008348CF">
        <w:t>donc sécurisé ce problème.</w:t>
      </w:r>
    </w:p>
    <w:p w14:paraId="008B148C" w14:textId="5448D981" w:rsidR="008348CF" w:rsidRDefault="008348CF" w:rsidP="00377BB6">
      <w:r w:rsidRPr="008348CF">
        <w:rPr>
          <w:b/>
          <w:bCs/>
        </w:rPr>
        <w:t>Cependant</w:t>
      </w:r>
      <w:r>
        <w:t xml:space="preserve">, </w:t>
      </w:r>
      <w:r w:rsidR="00254151">
        <w:t xml:space="preserve">l’utilisateur </w:t>
      </w:r>
      <w:r w:rsidR="00652018">
        <w:t>pendant cette partie, va effectuer des actions comme</w:t>
      </w:r>
      <w:r w:rsidR="00320059">
        <w:t xml:space="preserve"> cliquer sur une case par exemple, et ceci pose </w:t>
      </w:r>
      <w:r w:rsidR="00D53C93">
        <w:t>un problème</w:t>
      </w:r>
      <w:r w:rsidR="00320059">
        <w:t xml:space="preserve">, en effet en cliquant sur une case </w:t>
      </w:r>
      <w:r w:rsidR="00913C34">
        <w:t xml:space="preserve">il va effectuer une nouvelle requête </w:t>
      </w:r>
      <w:r w:rsidR="00D53C93">
        <w:t xml:space="preserve">web. </w:t>
      </w:r>
      <w:r w:rsidR="00D53C93" w:rsidRPr="00433151">
        <w:rPr>
          <w:b/>
          <w:bCs/>
        </w:rPr>
        <w:t>Or</w:t>
      </w:r>
      <w:r w:rsidR="00D53C93">
        <w:t xml:space="preserve">, nous avons appris </w:t>
      </w:r>
      <w:r w:rsidR="00433151">
        <w:t xml:space="preserve">que </w:t>
      </w:r>
      <w:r w:rsidR="00FA4456" w:rsidRPr="00FA4456">
        <w:t>Quand un script PHP est exécuté, le moteur PHP lit le code de haut en bas, ligne par ligne, et l’exécute dans l’ordre.</w:t>
      </w:r>
    </w:p>
    <w:p w14:paraId="79615B76" w14:textId="77777777" w:rsidR="00C87503" w:rsidRDefault="00764FCC" w:rsidP="00377BB6">
      <w:r>
        <w:t xml:space="preserve">Ce qui nous pose donc </w:t>
      </w:r>
      <w:r w:rsidR="00774E1E">
        <w:t>un problème</w:t>
      </w:r>
      <w:r>
        <w:t xml:space="preserve"> ici c’est </w:t>
      </w:r>
      <w:r w:rsidR="00375330">
        <w:t>le singleton (PDO), à chaque clic sur une case</w:t>
      </w:r>
      <w:r w:rsidR="00774E1E">
        <w:t xml:space="preserve">, tout notre code </w:t>
      </w:r>
      <w:r w:rsidR="002E7443">
        <w:t>PHP</w:t>
      </w:r>
      <w:r w:rsidR="00774E1E">
        <w:t xml:space="preserve"> est </w:t>
      </w:r>
      <w:r w:rsidR="002E7443">
        <w:t>re-exécuté,</w:t>
      </w:r>
      <w:r w:rsidR="00C87503">
        <w:t xml:space="preserve"> dont cette partie :</w:t>
      </w:r>
    </w:p>
    <w:p w14:paraId="08D34E18" w14:textId="5892E99E" w:rsidR="00C87503" w:rsidRDefault="00C87503" w:rsidP="00377BB6">
      <w:r w:rsidRPr="00375330">
        <w:rPr>
          <w:noProof/>
        </w:rPr>
        <w:drawing>
          <wp:inline distT="0" distB="0" distL="0" distR="0" wp14:anchorId="171938C1" wp14:editId="3DA2FC3C">
            <wp:extent cx="3458058" cy="1152686"/>
            <wp:effectExtent l="0" t="0" r="9525" b="9525"/>
            <wp:docPr id="566876827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76827" name="Image 1" descr="Une image contenant texte, capture d’écran, Police&#10;&#10;Description générée automatiquement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A2547" w14:textId="4DA1EC82" w:rsidR="00764FCC" w:rsidRDefault="002E7443" w:rsidP="00377BB6">
      <w:r>
        <w:t xml:space="preserve"> </w:t>
      </w:r>
      <w:r w:rsidR="00C87503">
        <w:t>C</w:t>
      </w:r>
      <w:r>
        <w:t>e qui fait que dans notre transaction,</w:t>
      </w:r>
      <w:r w:rsidR="00C87503">
        <w:t xml:space="preserve"> tout ce qui </w:t>
      </w:r>
      <w:r w:rsidR="00DD5317">
        <w:t>a été ajouté à la query :</w:t>
      </w:r>
    </w:p>
    <w:p w14:paraId="56242775" w14:textId="0631D163" w:rsidR="00DD5317" w:rsidRDefault="00DD5317" w:rsidP="00377BB6">
      <w:r w:rsidRPr="00DD5317">
        <w:rPr>
          <w:noProof/>
        </w:rPr>
        <w:drawing>
          <wp:inline distT="0" distB="0" distL="0" distR="0" wp14:anchorId="403A7F6F" wp14:editId="1F378F35">
            <wp:extent cx="3705742" cy="181000"/>
            <wp:effectExtent l="0" t="0" r="9525" b="9525"/>
            <wp:docPr id="27840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01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A2EB" w14:textId="61F2AE79" w:rsidR="00DD5317" w:rsidRDefault="00BF6B53" w:rsidP="00377BB6">
      <w:r>
        <w:t>Va donc disparaître car ce n’est plus la même instance.</w:t>
      </w:r>
      <w:r w:rsidR="007D7D4D">
        <w:t xml:space="preserve"> </w:t>
      </w:r>
    </w:p>
    <w:p w14:paraId="46ED3C39" w14:textId="1D64A5A3" w:rsidR="00F35C8F" w:rsidRDefault="00FA281C" w:rsidP="00377BB6">
      <w:r>
        <w:lastRenderedPageBreak/>
        <w:t xml:space="preserve">Pour résoudre ce problème j’ai ajouté du côté client ce code, qui permet de traiter quoi faire dans les cas </w:t>
      </w:r>
      <w:r w:rsidR="00F35C8F">
        <w:t>où</w:t>
      </w:r>
      <w:r>
        <w:t xml:space="preserve"> l’user ferme, recharge la page web :</w:t>
      </w:r>
    </w:p>
    <w:p w14:paraId="00CF006F" w14:textId="14DB02D8" w:rsidR="00F35C8F" w:rsidRP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F35C8F">
        <w:rPr>
          <w:rFonts w:ascii="Consolas" w:eastAsia="Times New Roman" w:hAnsi="Consolas" w:cs="Times New Roman"/>
          <w:color w:val="6A9955"/>
          <w:sz w:val="21"/>
          <w:szCs w:val="21"/>
          <w:lang w:eastAsia="fr-CH"/>
        </w:rPr>
        <w:t>//gère si le user recharge la page ou ferme l</w:t>
      </w:r>
      <w:r w:rsidR="009A3304">
        <w:rPr>
          <w:rFonts w:ascii="Consolas" w:eastAsia="Times New Roman" w:hAnsi="Consolas" w:cs="Times New Roman"/>
          <w:color w:val="6A9955"/>
          <w:sz w:val="21"/>
          <w:szCs w:val="21"/>
          <w:lang w:eastAsia="fr-CH"/>
        </w:rPr>
        <w:t>’</w:t>
      </w:r>
      <w:r w:rsidRPr="00F35C8F">
        <w:rPr>
          <w:rFonts w:ascii="Consolas" w:eastAsia="Times New Roman" w:hAnsi="Consolas" w:cs="Times New Roman"/>
          <w:color w:val="6A9955"/>
          <w:sz w:val="21"/>
          <w:szCs w:val="21"/>
          <w:lang w:eastAsia="fr-CH"/>
        </w:rPr>
        <w:t>onglet en pleine partie :</w:t>
      </w:r>
    </w:p>
    <w:p w14:paraId="205062EA" w14:textId="77777777" w:rsidR="00F35C8F" w:rsidRP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 xml:space="preserve">        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F35C8F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window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on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F35C8F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"beforeunload"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, () </w:t>
      </w:r>
      <w:r w:rsidRPr="00F35C8F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=&gt;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{</w:t>
      </w:r>
    </w:p>
    <w:p w14:paraId="46EF7483" w14:textId="77777777" w:rsidR="00F35C8F" w:rsidRP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</w:t>
      </w:r>
      <w:r w:rsidRPr="00F35C8F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 (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$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F35C8F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'#endGameButton'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).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is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(</w:t>
      </w:r>
      <w:r w:rsidRPr="00F35C8F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':visible'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>)) {</w:t>
      </w:r>
    </w:p>
    <w:p w14:paraId="6B55B232" w14:textId="77777777" w:rsidR="00F35C8F" w:rsidRP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  <w:t xml:space="preserve">                </w:t>
      </w:r>
      <w:r w:rsidRPr="00F35C8F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this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.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endGameHandler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();</w:t>
      </w:r>
    </w:p>
    <w:p w14:paraId="51A22033" w14:textId="77777777" w:rsidR="00F35C8F" w:rsidRP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            }</w:t>
      </w:r>
    </w:p>
    <w:p w14:paraId="53BA1E11" w14:textId="77777777" w:rsidR="00F35C8F" w:rsidRDefault="00F35C8F" w:rsidP="00F35C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        });</w:t>
      </w:r>
    </w:p>
    <w:p w14:paraId="4C284E79" w14:textId="77777777" w:rsidR="00CE1FAE" w:rsidRDefault="00CE1FAE" w:rsidP="00CE1FAE">
      <w:pPr>
        <w:rPr>
          <w:lang w:eastAsia="fr-CH"/>
        </w:rPr>
      </w:pPr>
    </w:p>
    <w:p w14:paraId="666DD749" w14:textId="131B7274" w:rsidR="00CE1FAE" w:rsidRPr="009A224A" w:rsidRDefault="009A224A" w:rsidP="00CE1FAE">
      <w:pPr>
        <w:rPr>
          <w:lang w:eastAsia="fr-CH"/>
        </w:rPr>
      </w:pPr>
      <w:r w:rsidRPr="009A224A">
        <w:rPr>
          <w:lang w:eastAsia="fr-CH"/>
        </w:rPr>
        <w:t xml:space="preserve">Donc, avec 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$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(</w:t>
      </w:r>
      <w:r w:rsidRPr="00F35C8F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window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).</w:t>
      </w:r>
      <w:r w:rsidRPr="00F35C8F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on</w:t>
      </w:r>
      <w:r w:rsidRPr="00F35C8F"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  <w:t>(</w:t>
      </w:r>
      <w:r w:rsidRPr="00F35C8F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"beforeunload"</w:t>
      </w:r>
      <w:r w:rsidRPr="009A224A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 xml:space="preserve">) </w:t>
      </w:r>
      <w:r w:rsidRPr="004B5A1C">
        <w:t>on va automatiquement terminer la parti</w:t>
      </w:r>
      <w:r w:rsidR="004B5A1C">
        <w:t>e en appelant enGameHandler.</w:t>
      </w:r>
    </w:p>
    <w:p w14:paraId="59E67EF7" w14:textId="77777777" w:rsidR="00FA281C" w:rsidRPr="009A224A" w:rsidRDefault="00FA281C" w:rsidP="00377BB6"/>
    <w:p w14:paraId="48A46479" w14:textId="77777777" w:rsidR="008348CF" w:rsidRPr="009A224A" w:rsidRDefault="008348CF" w:rsidP="00377BB6"/>
    <w:p w14:paraId="29952EC2" w14:textId="77777777" w:rsidR="00692F11" w:rsidRPr="009A224A" w:rsidRDefault="00692F11" w:rsidP="00377BB6"/>
    <w:p w14:paraId="49556BE9" w14:textId="120A63F0" w:rsidR="00377BB6" w:rsidRDefault="005B7077" w:rsidP="00377BB6">
      <w:r>
        <w:t>Le deuxième problème rencontré durant mon projet à été la gestion des jetons</w:t>
      </w:r>
      <w:r w:rsidR="00115BD2">
        <w:t>, en effet, au début je sto</w:t>
      </w:r>
      <w:r w:rsidR="00334D05">
        <w:t>ckais mes jetons dans un</w:t>
      </w:r>
      <w:r w:rsidR="009E6197">
        <w:t>e</w:t>
      </w:r>
      <w:r w:rsidR="00334D05">
        <w:t xml:space="preserve"> table séparée du joueur</w:t>
      </w:r>
      <w:r w:rsidR="00984B56">
        <w:t xml:space="preserve"> </w:t>
      </w:r>
      <w:r w:rsidR="00CF36AD">
        <w:t>où</w:t>
      </w:r>
      <w:r w:rsidR="00984B56">
        <w:t xml:space="preserve"> le jeton serait une unité distincte dans m</w:t>
      </w:r>
      <w:r w:rsidR="00CF36AD">
        <w:t>on projet,</w:t>
      </w:r>
      <w:r w:rsidR="00F020DC">
        <w:t xml:space="preserve"> ceci </w:t>
      </w:r>
      <w:r w:rsidR="00F70704">
        <w:t>aurait</w:t>
      </w:r>
      <w:r w:rsidR="00F020DC">
        <w:t xml:space="preserve"> été utile</w:t>
      </w:r>
      <w:r w:rsidR="00D00F76">
        <w:t xml:space="preserve"> </w:t>
      </w:r>
      <w:r w:rsidR="00EC35E0">
        <w:t>avec un des jeux que je n</w:t>
      </w:r>
      <w:r w:rsidR="00F322B2">
        <w:t>e vais déployer</w:t>
      </w:r>
      <w:r w:rsidR="00DF6681">
        <w:t xml:space="preserve"> où </w:t>
      </w:r>
      <w:r w:rsidR="00BA746F">
        <w:t>il y</w:t>
      </w:r>
      <w:r w:rsidR="00DF6681">
        <w:t xml:space="preserve"> aurait besoin de distinguer </w:t>
      </w:r>
      <w:r w:rsidR="002401B1">
        <w:t>les jetons</w:t>
      </w:r>
      <w:r w:rsidR="00692F11">
        <w:t>.</w:t>
      </w:r>
    </w:p>
    <w:p w14:paraId="611CAF40" w14:textId="70E08C16" w:rsidR="00F70704" w:rsidRDefault="00F70704" w:rsidP="00377BB6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16B141C" wp14:editId="72BBF359">
                <wp:simplePos x="0" y="0"/>
                <wp:positionH relativeFrom="column">
                  <wp:posOffset>118504</wp:posOffset>
                </wp:positionH>
                <wp:positionV relativeFrom="paragraph">
                  <wp:posOffset>1256077</wp:posOffset>
                </wp:positionV>
                <wp:extent cx="866160" cy="33840"/>
                <wp:effectExtent l="95250" t="152400" r="105410" b="156845"/>
                <wp:wrapNone/>
                <wp:docPr id="50335993" name="Encr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86616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E751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2" o:spid="_x0000_s1026" type="#_x0000_t75" style="position:absolute;margin-left:5.15pt;margin-top:90.4pt;width:76.7pt;height:1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">
                <v:imagedata r:id="rId29" o:title=""/>
              </v:shape>
            </w:pict>
          </mc:Fallback>
        </mc:AlternateContent>
      </w:r>
      <w:r>
        <w:t>Donc les jetons sont des attributs du joueur :</w:t>
      </w:r>
      <w:r>
        <w:br/>
      </w:r>
      <w:r w:rsidRPr="00F70704">
        <w:rPr>
          <w:noProof/>
        </w:rPr>
        <w:drawing>
          <wp:inline distT="0" distB="0" distL="0" distR="0" wp14:anchorId="3D98F530" wp14:editId="41D30F03">
            <wp:extent cx="1495634" cy="1524213"/>
            <wp:effectExtent l="0" t="0" r="9525" b="0"/>
            <wp:docPr id="1063576446" name="Image 1" descr="Une image contenant texte, Police, nombr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76446" name="Image 1" descr="Une image contenant texte, Police, nombre, capture d’écran&#10;&#10;Description générée automatiquemen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576D3" w14:textId="77777777" w:rsidR="00AD198F" w:rsidRDefault="00AD198F" w:rsidP="00377BB6"/>
    <w:p w14:paraId="1EB2CAAD" w14:textId="77777777" w:rsidR="00734EA8" w:rsidRDefault="0050078E" w:rsidP="00377BB6">
      <w:r>
        <w:t xml:space="preserve">Le dernier problème </w:t>
      </w:r>
      <w:r w:rsidR="00E31A6B">
        <w:t>est plus comme une amélioration, dans mon projet,</w:t>
      </w:r>
      <w:r w:rsidR="00B3424C">
        <w:t xml:space="preserve"> pour distribuer les cases, j’ai eu l’idée que le php renvoie les cases sous forme de tableau au client</w:t>
      </w:r>
      <w:r w:rsidR="00166C2A">
        <w:t xml:space="preserve"> afin qu’il puisse les afficher mais en faisant ceci, il est facile de tricher pour voir le booléen associé </w:t>
      </w:r>
      <w:r w:rsidR="006C2A80">
        <w:t>à</w:t>
      </w:r>
      <w:r w:rsidR="00166C2A">
        <w:t xml:space="preserve"> la case</w:t>
      </w:r>
      <w:r w:rsidR="006930F2">
        <w:t xml:space="preserve"> (gagné/perdu). </w:t>
      </w:r>
    </w:p>
    <w:p w14:paraId="4ED839B3" w14:textId="20274C9C" w:rsidR="00115BD2" w:rsidRDefault="006930F2" w:rsidP="00377BB6">
      <w:r>
        <w:t>Donc je l’ai modifié et maintenant, le PHP ne retourne plus les cases du tout mais les stocke juste dans la db</w:t>
      </w:r>
      <w:r w:rsidR="00C0443B">
        <w:t xml:space="preserve"> en distribuant </w:t>
      </w:r>
      <w:r w:rsidR="00017F5C">
        <w:t xml:space="preserve">aléatoirement </w:t>
      </w:r>
      <w:r w:rsidR="00C0443B">
        <w:t xml:space="preserve">les statuts piège ou non en </w:t>
      </w:r>
      <w:r w:rsidR="00017F5C">
        <w:t>fonction du nombre de pièges donné par le joueur</w:t>
      </w:r>
      <w:r>
        <w:t xml:space="preserve">, et du côté client, </w:t>
      </w:r>
      <w:r w:rsidR="00D53EB7">
        <w:t>20 cases sont générées et affichées dans l’ordre avec un ID de 1 à 20,</w:t>
      </w:r>
      <w:r w:rsidR="000F09FE">
        <w:t xml:space="preserve"> et pour vérifier si un bouton est gagnant, on va juste récupérer l’id du bouton cli</w:t>
      </w:r>
      <w:r w:rsidR="006C2A80">
        <w:t>qué et vérifier dans la DB.</w:t>
      </w:r>
    </w:p>
    <w:p w14:paraId="71D8E127" w14:textId="58456C23" w:rsidR="00734EA8" w:rsidRDefault="00734EA8" w:rsidP="00377BB6">
      <w:r>
        <w:lastRenderedPageBreak/>
        <w:t>Exemple avec 3 cases pièges :</w:t>
      </w:r>
      <w:r>
        <w:br/>
      </w:r>
      <w:r w:rsidRPr="00734EA8">
        <w:rPr>
          <w:noProof/>
        </w:rPr>
        <w:drawing>
          <wp:inline distT="0" distB="0" distL="0" distR="0" wp14:anchorId="7A525F0A" wp14:editId="70C780C9">
            <wp:extent cx="1169377" cy="3236181"/>
            <wp:effectExtent l="0" t="0" r="0" b="2540"/>
            <wp:docPr id="467642107" name="Image 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42107" name="Image 1" descr="Une image contenant texte, capture d’écran, nombre, Police&#10;&#10;Description générée automatiquement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73080" cy="32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6F7AF" w14:textId="77777777" w:rsidR="00C13E3F" w:rsidRDefault="00C13E3F" w:rsidP="00E63235">
      <w:pPr>
        <w:pStyle w:val="Titre2"/>
      </w:pPr>
      <w:bookmarkStart w:id="19" w:name="_Toc191564200"/>
      <w:r>
        <w:t>Test unitaires avec fichier test.php et Postmann</w:t>
      </w:r>
      <w:bookmarkEnd w:id="19"/>
    </w:p>
    <w:p w14:paraId="3287BF43" w14:textId="1A476D85" w:rsidR="000317A5" w:rsidRDefault="0093327C" w:rsidP="000317A5">
      <w:r>
        <w:t>Test avec Postmann :</w:t>
      </w:r>
    </w:p>
    <w:p w14:paraId="156FB127" w14:textId="0EB6DA89" w:rsidR="006E15F2" w:rsidRDefault="006E15F2" w:rsidP="000317A5">
      <w:r>
        <w:t>Je tente de récupérer</w:t>
      </w:r>
      <w:r w:rsidR="00C61E47">
        <w:t xml:space="preserve"> le nombre de jetons pour un utilisateur</w:t>
      </w:r>
      <w:r w:rsidR="007475C4">
        <w:t xml:space="preserve"> (GET)</w:t>
      </w:r>
      <w:r w:rsidR="00C61E47">
        <w:t> :</w:t>
      </w:r>
    </w:p>
    <w:p w14:paraId="5856A677" w14:textId="1547581C" w:rsidR="0093327C" w:rsidRDefault="00681774" w:rsidP="000317A5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4022C6C" wp14:editId="0A788E77">
                <wp:simplePos x="0" y="0"/>
                <wp:positionH relativeFrom="column">
                  <wp:posOffset>3059422</wp:posOffset>
                </wp:positionH>
                <wp:positionV relativeFrom="paragraph">
                  <wp:posOffset>207580</wp:posOffset>
                </wp:positionV>
                <wp:extent cx="883080" cy="360"/>
                <wp:effectExtent l="95250" t="152400" r="107950" b="152400"/>
                <wp:wrapNone/>
                <wp:docPr id="5325600" name="Encre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83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2026E" id="Encre 5" o:spid="_x0000_s1026" type="#_x0000_t75" style="position:absolute;margin-left:236.7pt;margin-top:7.85pt;width:78.05pt;height:1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">
                <v:imagedata r:id="rId33" o:title=""/>
              </v:shape>
            </w:pict>
          </mc:Fallback>
        </mc:AlternateContent>
      </w:r>
      <w:r w:rsidR="00C61E47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320E7FE" wp14:editId="68BE663D">
                <wp:simplePos x="0" y="0"/>
                <wp:positionH relativeFrom="column">
                  <wp:posOffset>985462</wp:posOffset>
                </wp:positionH>
                <wp:positionV relativeFrom="paragraph">
                  <wp:posOffset>3024189</wp:posOffset>
                </wp:positionV>
                <wp:extent cx="2162160" cy="54360"/>
                <wp:effectExtent l="95250" t="152400" r="143510" b="155575"/>
                <wp:wrapNone/>
                <wp:docPr id="937360597" name="Encr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16216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20C04" id="Encre 3" o:spid="_x0000_s1026" type="#_x0000_t75" style="position:absolute;margin-left:73.35pt;margin-top:229.65pt;width:178.75pt;height:2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">
                <v:imagedata r:id="rId35" o:title=""/>
              </v:shape>
            </w:pict>
          </mc:Fallback>
        </mc:AlternateContent>
      </w:r>
      <w:r w:rsidR="006E15F2" w:rsidRPr="006E15F2">
        <w:rPr>
          <w:noProof/>
        </w:rPr>
        <w:drawing>
          <wp:inline distT="0" distB="0" distL="0" distR="0" wp14:anchorId="62A5C3BA" wp14:editId="41898519">
            <wp:extent cx="5760720" cy="3423920"/>
            <wp:effectExtent l="0" t="0" r="0" b="5080"/>
            <wp:docPr id="1272565612" name="Image 1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65612" name="Image 1" descr="Une image contenant texte, capture d’écran, logiciel, nombre&#10;&#10;Description générée automatiquement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9812" w14:textId="3DA58109" w:rsidR="00C61E47" w:rsidRDefault="00C61E47" w:rsidP="000317A5">
      <w:r>
        <w:t xml:space="preserve">On nous indique bel et bien qu’il faut être </w:t>
      </w:r>
      <w:r w:rsidR="00681774">
        <w:t>connecté</w:t>
      </w:r>
      <w:r>
        <w:t xml:space="preserve"> pour </w:t>
      </w:r>
      <w:r w:rsidR="00681774">
        <w:t>voir mes jetons.</w:t>
      </w:r>
    </w:p>
    <w:p w14:paraId="38FDBA1F" w14:textId="77777777" w:rsidR="001E0A18" w:rsidRDefault="001E0A18" w:rsidP="000317A5"/>
    <w:p w14:paraId="7454B54D" w14:textId="600697C9" w:rsidR="0060710C" w:rsidRDefault="001E0A18" w:rsidP="000317A5">
      <w:r>
        <w:t>Requête de connexion</w:t>
      </w:r>
      <w:r w:rsidR="0060710C">
        <w:t xml:space="preserve"> à mon site (POST) :</w:t>
      </w:r>
    </w:p>
    <w:p w14:paraId="520BAE05" w14:textId="293FE0D1" w:rsidR="0060710C" w:rsidRDefault="0060710C" w:rsidP="000317A5">
      <w:r>
        <w:t>Test logins corrects :</w:t>
      </w:r>
    </w:p>
    <w:p w14:paraId="742DB839" w14:textId="5FBD1FFD" w:rsidR="0060710C" w:rsidRDefault="0060710C" w:rsidP="000317A5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58118E1" wp14:editId="3DB00440">
                <wp:simplePos x="0" y="0"/>
                <wp:positionH relativeFrom="column">
                  <wp:posOffset>1072222</wp:posOffset>
                </wp:positionH>
                <wp:positionV relativeFrom="paragraph">
                  <wp:posOffset>4711020</wp:posOffset>
                </wp:positionV>
                <wp:extent cx="277560" cy="24840"/>
                <wp:effectExtent l="95250" t="152400" r="103505" b="146685"/>
                <wp:wrapNone/>
                <wp:docPr id="2041729122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7756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EF244" id="Encre 9" o:spid="_x0000_s1026" type="#_x0000_t75" style="position:absolute;margin-left:80.2pt;margin-top:362.45pt;width:30.35pt;height:18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ABA391D" wp14:editId="3A8EE7FC">
                <wp:simplePos x="0" y="0"/>
                <wp:positionH relativeFrom="column">
                  <wp:posOffset>4483222</wp:posOffset>
                </wp:positionH>
                <wp:positionV relativeFrom="paragraph">
                  <wp:posOffset>2087340</wp:posOffset>
                </wp:positionV>
                <wp:extent cx="700200" cy="39600"/>
                <wp:effectExtent l="95250" t="152400" r="100330" b="151130"/>
                <wp:wrapNone/>
                <wp:docPr id="1909715712" name="Encr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70020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F7424" id="Encre 8" o:spid="_x0000_s1026" type="#_x0000_t75" style="position:absolute;margin-left:348.75pt;margin-top:155.85pt;width:63.65pt;height:2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8831162" wp14:editId="593C0871">
                <wp:simplePos x="0" y="0"/>
                <wp:positionH relativeFrom="column">
                  <wp:posOffset>4411222</wp:posOffset>
                </wp:positionH>
                <wp:positionV relativeFrom="paragraph">
                  <wp:posOffset>1783140</wp:posOffset>
                </wp:positionV>
                <wp:extent cx="461880" cy="57960"/>
                <wp:effectExtent l="95250" t="152400" r="128905" b="151765"/>
                <wp:wrapNone/>
                <wp:docPr id="1294343109" name="Encr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6188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A0B31" id="Encre 7" o:spid="_x0000_s1026" type="#_x0000_t75" style="position:absolute;margin-left:343.1pt;margin-top:131.9pt;width:44.85pt;height:21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1BD2662" wp14:editId="73FBD3FE">
                <wp:simplePos x="0" y="0"/>
                <wp:positionH relativeFrom="column">
                  <wp:posOffset>4456582</wp:posOffset>
                </wp:positionH>
                <wp:positionV relativeFrom="paragraph">
                  <wp:posOffset>1506660</wp:posOffset>
                </wp:positionV>
                <wp:extent cx="495720" cy="40680"/>
                <wp:effectExtent l="95250" t="152400" r="95250" b="149860"/>
                <wp:wrapNone/>
                <wp:docPr id="1774093981" name="Encr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49572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A432C" id="Encre 6" o:spid="_x0000_s1026" type="#_x0000_t75" style="position:absolute;margin-left:346.65pt;margin-top:110.15pt;width:47.55pt;height:2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">
                <v:imagedata r:id="rId44" o:title=""/>
              </v:shape>
            </w:pict>
          </mc:Fallback>
        </mc:AlternateContent>
      </w:r>
      <w:r w:rsidRPr="0060710C">
        <w:rPr>
          <w:noProof/>
        </w:rPr>
        <w:drawing>
          <wp:inline distT="0" distB="0" distL="0" distR="0" wp14:anchorId="33FA1C9A" wp14:editId="7C6B2F63">
            <wp:extent cx="5760720" cy="5005070"/>
            <wp:effectExtent l="0" t="0" r="0" b="5080"/>
            <wp:docPr id="938213784" name="Image 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13784" name="Image 1" descr="Une image contenant texte, capture d’écran, nombre, Police&#10;&#10;Description générée automatiquement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A650" w14:textId="54D98B7E" w:rsidR="0060710C" w:rsidRDefault="0060710C" w:rsidP="000317A5">
      <w:r>
        <w:t>Test logins incorrects :</w:t>
      </w:r>
    </w:p>
    <w:p w14:paraId="18646444" w14:textId="093DCA56" w:rsidR="0060710C" w:rsidRDefault="009F430E" w:rsidP="000317A5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07B03FA" wp14:editId="1058BD08">
                <wp:simplePos x="0" y="0"/>
                <wp:positionH relativeFrom="column">
                  <wp:posOffset>1171222</wp:posOffset>
                </wp:positionH>
                <wp:positionV relativeFrom="paragraph">
                  <wp:posOffset>4610506</wp:posOffset>
                </wp:positionV>
                <wp:extent cx="1340280" cy="40680"/>
                <wp:effectExtent l="0" t="152400" r="127000" b="149860"/>
                <wp:wrapNone/>
                <wp:docPr id="1624839130" name="Encre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34028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39BEA" id="Encre 19" o:spid="_x0000_s1026" type="#_x0000_t75" style="position:absolute;margin-left:88pt;margin-top:354.55pt;width:114.05pt;height:2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F5F320E" wp14:editId="6FFA524F">
                <wp:simplePos x="0" y="0"/>
                <wp:positionH relativeFrom="column">
                  <wp:posOffset>4299982</wp:posOffset>
                </wp:positionH>
                <wp:positionV relativeFrom="paragraph">
                  <wp:posOffset>2018146</wp:posOffset>
                </wp:positionV>
                <wp:extent cx="763920" cy="360"/>
                <wp:effectExtent l="95250" t="152400" r="93345" b="152400"/>
                <wp:wrapNone/>
                <wp:docPr id="986813920" name="Encr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63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C1929" id="Encre 15" o:spid="_x0000_s1026" type="#_x0000_t75" style="position:absolute;margin-left:334.4pt;margin-top:150.4pt;width:68.65pt;height:17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">
                <v:imagedata r:id="rId49" o:title=""/>
              </v:shape>
            </w:pict>
          </mc:Fallback>
        </mc:AlternateContent>
      </w:r>
      <w:r w:rsidRPr="009F430E">
        <w:rPr>
          <w:noProof/>
        </w:rPr>
        <w:drawing>
          <wp:inline distT="0" distB="0" distL="0" distR="0" wp14:anchorId="7F5E90EB" wp14:editId="7239BD70">
            <wp:extent cx="5760720" cy="4989830"/>
            <wp:effectExtent l="0" t="0" r="0" b="1270"/>
            <wp:docPr id="1644508350" name="Image 1" descr="Une image contenant texte, capture d’écran, nombr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08350" name="Image 1" descr="Une image contenant texte, capture d’écran, nombre, logiciel&#10;&#10;Description générée automatiquement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BA7E" w14:textId="7AC94CD7" w:rsidR="00681774" w:rsidRDefault="004949A6" w:rsidP="000317A5">
      <w:r>
        <w:t xml:space="preserve">Je </w:t>
      </w:r>
      <w:r w:rsidR="005C75E3">
        <w:t xml:space="preserve">vois </w:t>
      </w:r>
      <w:r>
        <w:t xml:space="preserve">bien que les identifiants </w:t>
      </w:r>
      <w:r w:rsidR="0086052D">
        <w:t xml:space="preserve">sont </w:t>
      </w:r>
      <w:r>
        <w:t>incorr</w:t>
      </w:r>
      <w:r w:rsidR="0086052D">
        <w:t>ects.</w:t>
      </w:r>
    </w:p>
    <w:p w14:paraId="4D54A5E7" w14:textId="77777777" w:rsidR="005C75E3" w:rsidRDefault="005C75E3" w:rsidP="000317A5"/>
    <w:p w14:paraId="6F218FD0" w14:textId="180818F3" w:rsidR="00132632" w:rsidRDefault="0010457F" w:rsidP="000317A5">
      <w:r>
        <w:t xml:space="preserve">Pour </w:t>
      </w:r>
      <w:r w:rsidR="005C75E3">
        <w:t>terminer une partie (PUT) :</w:t>
      </w:r>
    </w:p>
    <w:p w14:paraId="2D91840D" w14:textId="643AC53F" w:rsidR="00552331" w:rsidRDefault="00552331" w:rsidP="000317A5">
      <w:r>
        <w:t>(</w:t>
      </w:r>
      <w:r w:rsidR="005311A5">
        <w:t>Je</w:t>
      </w:r>
      <w:r>
        <w:t xml:space="preserve"> me suis loggé et j’ai démarré une partie)</w:t>
      </w:r>
    </w:p>
    <w:p w14:paraId="33D2FE30" w14:textId="2568D98E" w:rsidR="00D9055E" w:rsidRDefault="00646C4F" w:rsidP="000317A5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26EE68A" wp14:editId="2B56E20A">
                <wp:simplePos x="0" y="0"/>
                <wp:positionH relativeFrom="column">
                  <wp:posOffset>4162813</wp:posOffset>
                </wp:positionH>
                <wp:positionV relativeFrom="paragraph">
                  <wp:posOffset>1506675</wp:posOffset>
                </wp:positionV>
                <wp:extent cx="563040" cy="7560"/>
                <wp:effectExtent l="95250" t="152400" r="104140" b="164465"/>
                <wp:wrapNone/>
                <wp:docPr id="1529394876" name="Encr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563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06E8F" id="Encre 26" o:spid="_x0000_s1026" type="#_x0000_t75" style="position:absolute;margin-left:323.55pt;margin-top:110.15pt;width:52.85pt;height:17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">
                <v:imagedata r:id="rId52" o:title=""/>
              </v:shape>
            </w:pict>
          </mc:Fallback>
        </mc:AlternateContent>
      </w:r>
      <w:r w:rsidR="00552331" w:rsidRPr="00552331">
        <w:rPr>
          <w:noProof/>
        </w:rPr>
        <w:drawing>
          <wp:inline distT="0" distB="0" distL="0" distR="0" wp14:anchorId="6FBFA08D" wp14:editId="7F7F3610">
            <wp:extent cx="5760720" cy="5088255"/>
            <wp:effectExtent l="0" t="0" r="0" b="0"/>
            <wp:docPr id="488304485" name="Image 1" descr="Une image contenant texte, capture d’écran, nombr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04485" name="Image 1" descr="Une image contenant texte, capture d’écran, nombre, logiciel&#10;&#10;Description générée automatiquement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6305" w14:textId="260B3A97" w:rsidR="0086052D" w:rsidRDefault="00646C4F" w:rsidP="000317A5">
      <w:r>
        <w:t>Test si aucune partie est en cours (PUT) :</w:t>
      </w:r>
    </w:p>
    <w:p w14:paraId="100BE8F8" w14:textId="0A71E5DD" w:rsidR="00646C4F" w:rsidRDefault="00646C4F" w:rsidP="000317A5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E8C0C5A" wp14:editId="14986964">
                <wp:simplePos x="0" y="0"/>
                <wp:positionH relativeFrom="column">
                  <wp:posOffset>1206853</wp:posOffset>
                </wp:positionH>
                <wp:positionV relativeFrom="paragraph">
                  <wp:posOffset>4826855</wp:posOffset>
                </wp:positionV>
                <wp:extent cx="1426680" cy="24120"/>
                <wp:effectExtent l="95250" t="152400" r="97790" b="147955"/>
                <wp:wrapNone/>
                <wp:docPr id="630861330" name="Encre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42668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F3EFA4" id="Encre 29" o:spid="_x0000_s1026" type="#_x0000_t75" style="position:absolute;margin-left:90.8pt;margin-top:371.55pt;width:120.85pt;height:18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02A069B" wp14:editId="15FCDC04">
                <wp:simplePos x="0" y="0"/>
                <wp:positionH relativeFrom="column">
                  <wp:posOffset>4578613</wp:posOffset>
                </wp:positionH>
                <wp:positionV relativeFrom="paragraph">
                  <wp:posOffset>1514135</wp:posOffset>
                </wp:positionV>
                <wp:extent cx="505800" cy="59400"/>
                <wp:effectExtent l="95250" t="152400" r="104140" b="150495"/>
                <wp:wrapNone/>
                <wp:docPr id="1302289221" name="Encre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505800" cy="5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6F717" id="Encre 27" o:spid="_x0000_s1026" type="#_x0000_t75" style="position:absolute;margin-left:356.25pt;margin-top:110.7pt;width:48.35pt;height:2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">
                <v:imagedata r:id="rId57" o:title=""/>
              </v:shape>
            </w:pict>
          </mc:Fallback>
        </mc:AlternateContent>
      </w:r>
      <w:r w:rsidRPr="00646C4F">
        <w:rPr>
          <w:noProof/>
        </w:rPr>
        <w:drawing>
          <wp:inline distT="0" distB="0" distL="0" distR="0" wp14:anchorId="56CF187E" wp14:editId="7AB9E236">
            <wp:extent cx="5760720" cy="5320030"/>
            <wp:effectExtent l="0" t="0" r="0" b="0"/>
            <wp:docPr id="2139145353" name="Image 1" descr="Une image contenant texte, capture d’écran, logiciel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45353" name="Image 1" descr="Une image contenant texte, capture d’écran, logiciel, nombre&#10;&#10;Description générée automatiquement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64DF5" w14:textId="03024B97" w:rsidR="00C32419" w:rsidRDefault="00C32419" w:rsidP="000317A5">
      <w:r>
        <w:t>Vérification des codes http retournés :</w:t>
      </w:r>
    </w:p>
    <w:p w14:paraId="066F4C4F" w14:textId="07FCC272" w:rsidR="00C32419" w:rsidRDefault="00C32419" w:rsidP="000317A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BC3927" wp14:editId="4F7DD4E5">
                <wp:simplePos x="0" y="0"/>
                <wp:positionH relativeFrom="margin">
                  <wp:posOffset>5214627</wp:posOffset>
                </wp:positionH>
                <wp:positionV relativeFrom="paragraph">
                  <wp:posOffset>2168155</wp:posOffset>
                </wp:positionV>
                <wp:extent cx="522675" cy="391886"/>
                <wp:effectExtent l="0" t="0" r="10795" b="27305"/>
                <wp:wrapNone/>
                <wp:docPr id="736895261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675" cy="39188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38B38E" id="Ellipse 36" o:spid="_x0000_s1026" style="position:absolute;margin-left:410.6pt;margin-top:170.7pt;width:41.15pt;height:30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15AE4262" wp14:editId="6D736180">
                <wp:simplePos x="0" y="0"/>
                <wp:positionH relativeFrom="column">
                  <wp:posOffset>3036013</wp:posOffset>
                </wp:positionH>
                <wp:positionV relativeFrom="paragraph">
                  <wp:posOffset>340058</wp:posOffset>
                </wp:positionV>
                <wp:extent cx="87480" cy="7560"/>
                <wp:effectExtent l="95250" t="152400" r="103505" b="164465"/>
                <wp:wrapNone/>
                <wp:docPr id="836326073" name="Encr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874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B6D16" id="Encre 35" o:spid="_x0000_s1026" type="#_x0000_t75" style="position:absolute;margin-left:234.85pt;margin-top:18.3pt;width:15.4pt;height:17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">
                <v:imagedata r:id="rId60" o:title=""/>
              </v:shape>
            </w:pict>
          </mc:Fallback>
        </mc:AlternateContent>
      </w:r>
      <w:r w:rsidRPr="00C32419">
        <w:rPr>
          <w:noProof/>
        </w:rPr>
        <w:drawing>
          <wp:inline distT="0" distB="0" distL="0" distR="0" wp14:anchorId="4A554F9C" wp14:editId="7F97E90B">
            <wp:extent cx="5760720" cy="3119120"/>
            <wp:effectExtent l="0" t="0" r="0" b="5080"/>
            <wp:docPr id="6569808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8083" name="Image 1" descr="Une image contenant texte, capture d’écran, Police&#10;&#10;Description générée automatiquement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041F" w14:textId="41315465" w:rsidR="00C32419" w:rsidRDefault="008C7F5C" w:rsidP="000317A5">
      <w:r>
        <w:lastRenderedPageBreak/>
        <w:t>En mettant un nombre de pièges trop élevé, je</w:t>
      </w:r>
      <w:r w:rsidR="00E44DB8">
        <w:t xml:space="preserve"> reçois de php </w:t>
      </w:r>
      <w:r w:rsidR="00B66FFB">
        <w:t>une erreur qui m’indique que la requête n’est pas valide. Les retours sont donc fonctionnels.</w:t>
      </w:r>
    </w:p>
    <w:p w14:paraId="64115374" w14:textId="151972FA" w:rsidR="004C1A62" w:rsidRDefault="00EA34A5" w:rsidP="000317A5">
      <w:r>
        <w:t xml:space="preserve">Je vois donc bien que si aucune partie est lancée, </w:t>
      </w:r>
      <w:r w:rsidR="00E549E2">
        <w:t>je</w:t>
      </w:r>
      <w:r>
        <w:t xml:space="preserve"> ne peux pas la finir (et si je ne suis pas loggé je ne peux pas la </w:t>
      </w:r>
      <w:r w:rsidR="00E549E2">
        <w:t>commencer</w:t>
      </w:r>
      <w:r>
        <w:t>)</w:t>
      </w:r>
      <w:r w:rsidR="00E549E2">
        <w:t>.</w:t>
      </w:r>
    </w:p>
    <w:p w14:paraId="07691700" w14:textId="1E840B45" w:rsidR="00E549E2" w:rsidRDefault="00E549E2" w:rsidP="000317A5">
      <w:r>
        <w:t>Fichier Test.php :</w:t>
      </w:r>
    </w:p>
    <w:p w14:paraId="5C2D767C" w14:textId="6286BE8B" w:rsidR="00E549E2" w:rsidRDefault="00E549E2" w:rsidP="000317A5">
      <w:r>
        <w:t>Ce fichier est moyennement utile</w:t>
      </w:r>
      <w:r w:rsidR="00C61D1D">
        <w:t xml:space="preserve"> à ce point dans mon projet car le debug est bien plus puissant et me permet de mieux analyser et comprendre les erreurs dans mon code.</w:t>
      </w:r>
    </w:p>
    <w:p w14:paraId="22A05FB1" w14:textId="1A07C9B4" w:rsidR="00263464" w:rsidRDefault="00263464" w:rsidP="000317A5">
      <w:r>
        <w:t>Voici tout de même une utilisation basique du fichier :</w:t>
      </w:r>
    </w:p>
    <w:p w14:paraId="6D2592E4" w14:textId="06877B72" w:rsidR="00263464" w:rsidRDefault="00263464" w:rsidP="000317A5">
      <w:r w:rsidRPr="00263464">
        <w:t>https://turberga.emf-informatique.ch/server/test.php</w:t>
      </w:r>
    </w:p>
    <w:p w14:paraId="1788E558" w14:textId="2997527D" w:rsidR="002F6482" w:rsidRDefault="004F372D" w:rsidP="000317A5"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6418C3DE" wp14:editId="5B52EA05">
                <wp:simplePos x="0" y="0"/>
                <wp:positionH relativeFrom="column">
                  <wp:posOffset>79731</wp:posOffset>
                </wp:positionH>
                <wp:positionV relativeFrom="paragraph">
                  <wp:posOffset>3042539</wp:posOffset>
                </wp:positionV>
                <wp:extent cx="205200" cy="9720"/>
                <wp:effectExtent l="95250" t="152400" r="99695" b="161925"/>
                <wp:wrapNone/>
                <wp:docPr id="1330171638" name="Encr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052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0E0CC" id="Encre 32" o:spid="_x0000_s1026" type="#_x0000_t75" style="position:absolute;margin-left:2.1pt;margin-top:231.35pt;width:24.6pt;height:17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0B95122" wp14:editId="2072DAF1">
                <wp:simplePos x="0" y="0"/>
                <wp:positionH relativeFrom="column">
                  <wp:posOffset>36493</wp:posOffset>
                </wp:positionH>
                <wp:positionV relativeFrom="paragraph">
                  <wp:posOffset>2143227</wp:posOffset>
                </wp:positionV>
                <wp:extent cx="160920" cy="360"/>
                <wp:effectExtent l="95250" t="152400" r="106045" b="152400"/>
                <wp:wrapNone/>
                <wp:docPr id="1206401580" name="Encr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60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541F4" id="Encre 34" o:spid="_x0000_s1026" type="#_x0000_t75" style="position:absolute;margin-left:-1.4pt;margin-top:160.25pt;width:21.15pt;height:17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B331B6D" wp14:editId="63497A65">
                <wp:simplePos x="0" y="0"/>
                <wp:positionH relativeFrom="column">
                  <wp:posOffset>50893</wp:posOffset>
                </wp:positionH>
                <wp:positionV relativeFrom="paragraph">
                  <wp:posOffset>2008227</wp:posOffset>
                </wp:positionV>
                <wp:extent cx="138600" cy="33120"/>
                <wp:effectExtent l="95250" t="152400" r="109220" b="157480"/>
                <wp:wrapNone/>
                <wp:docPr id="437002372" name="Encre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3860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FC63C" id="Encre 33" o:spid="_x0000_s1026" type="#_x0000_t75" style="position:absolute;margin-left:-.2pt;margin-top:149.65pt;width:19.4pt;height:19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">
                <v:imagedata r:id="rId67" o:title=""/>
              </v:shape>
            </w:pict>
          </mc:Fallback>
        </mc:AlternateContent>
      </w:r>
      <w:r w:rsidR="009E0C72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B489573" wp14:editId="0F36C231">
                <wp:simplePos x="0" y="0"/>
                <wp:positionH relativeFrom="column">
                  <wp:posOffset>28213</wp:posOffset>
                </wp:positionH>
                <wp:positionV relativeFrom="paragraph">
                  <wp:posOffset>543200</wp:posOffset>
                </wp:positionV>
                <wp:extent cx="1105920" cy="57960"/>
                <wp:effectExtent l="95250" t="152400" r="0" b="151765"/>
                <wp:wrapNone/>
                <wp:docPr id="1949053128" name="Encre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10592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7CBBA" id="Encre 30" o:spid="_x0000_s1026" type="#_x0000_t75" style="position:absolute;margin-left:-2.05pt;margin-top:34.25pt;width:95.6pt;height:21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">
                <v:imagedata r:id="rId69" o:title=""/>
              </v:shape>
            </w:pict>
          </mc:Fallback>
        </mc:AlternateContent>
      </w:r>
      <w:r w:rsidRPr="004F372D">
        <w:rPr>
          <w:noProof/>
        </w:rPr>
        <w:drawing>
          <wp:inline distT="0" distB="0" distL="0" distR="0" wp14:anchorId="251999F5" wp14:editId="5307EA43">
            <wp:extent cx="5760720" cy="3187700"/>
            <wp:effectExtent l="0" t="0" r="0" b="0"/>
            <wp:docPr id="1503560158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60158" name="Image 1" descr="Une image contenant texte, capture d’écran, Police, nombre&#10;&#10;Description générée automatiquement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181A8" w14:textId="77777777" w:rsidR="00A36FB3" w:rsidRDefault="008D7D8F" w:rsidP="000317A5">
      <w:r>
        <w:t>Connexion OK</w:t>
      </w:r>
      <w:r w:rsidR="00A36FB3">
        <w:t>.</w:t>
      </w:r>
    </w:p>
    <w:p w14:paraId="5A2E76A0" w14:textId="5248B258" w:rsidR="009E0C72" w:rsidRDefault="00A36FB3" w:rsidP="000317A5">
      <w:r>
        <w:t>E</w:t>
      </w:r>
      <w:r w:rsidR="008D7D8F">
        <w:t xml:space="preserve">nsuite </w:t>
      </w:r>
      <w:r w:rsidR="004F372D">
        <w:t xml:space="preserve">je </w:t>
      </w:r>
      <w:r>
        <w:t>fais</w:t>
      </w:r>
      <w:r w:rsidR="004F372D">
        <w:t xml:space="preserve"> une requête manuelle pour récupérer </w:t>
      </w:r>
      <w:r>
        <w:t>l’attribut nbreJetons de tous les users.</w:t>
      </w:r>
    </w:p>
    <w:p w14:paraId="4DAA0287" w14:textId="37ECDE88" w:rsidR="00A36FB3" w:rsidRDefault="00A36FB3" w:rsidP="000317A5">
      <w:r>
        <w:t>Et pour finir j’appelles ma méthode</w:t>
      </w:r>
      <w:r w:rsidR="0003298F">
        <w:t> :</w:t>
      </w:r>
    </w:p>
    <w:p w14:paraId="43FABAAD" w14:textId="5165832C" w:rsidR="0003298F" w:rsidRPr="0003298F" w:rsidRDefault="0003298F" w:rsidP="0003298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03298F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getTotalTokens</w:t>
      </w:r>
      <w:r w:rsidRPr="0003298F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()</w:t>
      </w:r>
    </w:p>
    <w:p w14:paraId="6F8CA342" w14:textId="145144E9" w:rsidR="0003298F" w:rsidRDefault="0003298F" w:rsidP="000317A5"/>
    <w:p w14:paraId="318AC93D" w14:textId="25B8D385" w:rsidR="0003298F" w:rsidRDefault="0003298F" w:rsidP="000317A5">
      <w:r>
        <w:t>Qui permet de récupérer la somme des jetons présents dans la db (tout users confondus).</w:t>
      </w:r>
    </w:p>
    <w:p w14:paraId="147076B4" w14:textId="461045DD" w:rsidR="00F41875" w:rsidRPr="000317A5" w:rsidRDefault="00F41875" w:rsidP="000317A5">
      <w:r>
        <w:t>Ce fichier permet bien de tester le projet sur un point précis mais il est toujours plus rapide de passer par le débuggeur.</w:t>
      </w:r>
    </w:p>
    <w:p w14:paraId="7CB8AF17" w14:textId="77777777" w:rsidR="00C13E3F" w:rsidRDefault="00C13E3F" w:rsidP="00E63235">
      <w:pPr>
        <w:pStyle w:val="Titre2"/>
      </w:pPr>
      <w:bookmarkStart w:id="20" w:name="_Toc191564201"/>
      <w:r>
        <w:t>Tests fonctionnels</w:t>
      </w:r>
      <w:bookmarkEnd w:id="20"/>
    </w:p>
    <w:tbl>
      <w:tblPr>
        <w:tblW w:w="9923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835"/>
        <w:gridCol w:w="2552"/>
        <w:gridCol w:w="850"/>
      </w:tblGrid>
      <w:tr w:rsidR="009F3906" w:rsidRPr="00F827B8" w14:paraId="3155B839" w14:textId="0DC4B9D4" w:rsidTr="009F3906">
        <w:trPr>
          <w:trHeight w:val="630"/>
        </w:trPr>
        <w:tc>
          <w:tcPr>
            <w:tcW w:w="9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5AB2275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48"/>
                <w:szCs w:val="48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FFFFFF"/>
                <w:sz w:val="48"/>
                <w:szCs w:val="48"/>
                <w:lang w:eastAsia="fr-CH"/>
              </w:rPr>
              <w:t>Protocole de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</w:tcPr>
          <w:p w14:paraId="4F19B4D5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48"/>
                <w:szCs w:val="48"/>
                <w:lang w:eastAsia="fr-CH"/>
              </w:rPr>
            </w:pPr>
          </w:p>
        </w:tc>
      </w:tr>
      <w:tr w:rsidR="009F3906" w:rsidRPr="00F827B8" w14:paraId="4DE3929E" w14:textId="1B48C2EF" w:rsidTr="009F3906">
        <w:trPr>
          <w:trHeight w:val="43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34C1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48"/>
                <w:szCs w:val="48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A5FB" w14:textId="77777777" w:rsidR="009F3906" w:rsidRPr="00F827B8" w:rsidRDefault="009F3906" w:rsidP="00F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6E2A" w14:textId="77777777" w:rsidR="009F3906" w:rsidRPr="00F827B8" w:rsidRDefault="009F3906" w:rsidP="00F8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C353F" w14:textId="77777777" w:rsidR="009F3906" w:rsidRPr="00F827B8" w:rsidRDefault="009F3906" w:rsidP="00F827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fr-CH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6B16BA" w14:textId="77777777" w:rsidR="009F3906" w:rsidRPr="00F827B8" w:rsidRDefault="009F3906" w:rsidP="00F827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fr-CH"/>
              </w:rPr>
            </w:pPr>
          </w:p>
        </w:tc>
      </w:tr>
      <w:tr w:rsidR="009F3906" w:rsidRPr="00F827B8" w14:paraId="5170AAD5" w14:textId="6C957D34" w:rsidTr="009F3906">
        <w:trPr>
          <w:trHeight w:val="157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E7CA46C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  <w:lastRenderedPageBreak/>
              <w:t>Utilisateur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EBC81B9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  <w:t>Cas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0C982C8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  <w:t>Tests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DAAEDC6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  <w:t>Attendu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</w:tcPr>
          <w:p w14:paraId="1DD45D04" w14:textId="77777777" w:rsidR="009F3906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fr-CH"/>
              </w:rPr>
            </w:pPr>
          </w:p>
          <w:p w14:paraId="3DF128DB" w14:textId="13A447AB" w:rsidR="009F3906" w:rsidRPr="009F3906" w:rsidRDefault="009F3906" w:rsidP="009F3906">
            <w:pPr>
              <w:rPr>
                <w:rFonts w:ascii="Calibri" w:eastAsia="Times New Roman" w:hAnsi="Calibri" w:cs="Calibri"/>
                <w:sz w:val="36"/>
                <w:szCs w:val="36"/>
                <w:lang w:eastAsia="fr-CH"/>
              </w:rPr>
            </w:pPr>
            <w:r>
              <w:rPr>
                <w:rFonts w:ascii="Calibri" w:eastAsia="Times New Roman" w:hAnsi="Calibri" w:cs="Calibri"/>
                <w:sz w:val="36"/>
                <w:szCs w:val="36"/>
                <w:lang w:eastAsia="fr-CH"/>
              </w:rPr>
              <w:t>OK ?</w:t>
            </w:r>
          </w:p>
        </w:tc>
      </w:tr>
      <w:tr w:rsidR="009F3906" w:rsidRPr="00F827B8" w14:paraId="6E6DB151" w14:textId="0BED6B8C" w:rsidTr="009F3906">
        <w:trPr>
          <w:trHeight w:val="300"/>
        </w:trPr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C5D9F1"/>
            <w:noWrap/>
            <w:vAlign w:val="center"/>
            <w:hideMark/>
          </w:tcPr>
          <w:p w14:paraId="6A56886A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Visiteur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3EF3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E1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Avec login existant et mot de passe correct.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EA2F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On est connecté en tant qu'utilisateur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2E439D2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721FAF1D" w14:textId="41B24910" w:rsidTr="009F3906">
        <w:trPr>
          <w:trHeight w:val="300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8725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BF5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1B8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Avec un unsername et mot de passe vide.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04ABA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Possible si l'utilisateur existe dans la DB.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6FA9CEC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76BAAC8B" w14:textId="4D06B61B" w:rsidTr="009F3906">
        <w:trPr>
          <w:trHeight w:val="300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DDAF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A061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65A2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Avec un login qui contient une injection SQL.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5BAC3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L'injection ne fonctionne pas, le login n'est pas possible.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158508BF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18DE5D5D" w14:textId="56B74BA1" w:rsidTr="009F3906">
        <w:trPr>
          <w:trHeight w:val="300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7A4B4D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BE1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283C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injection javascript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6243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mot de passe incorrect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50DD485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5A53D44F" w14:textId="0323A2CC" w:rsidTr="009F3906">
        <w:trPr>
          <w:trHeight w:val="300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0750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68E1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69B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Avec login existant et mot de passe incorrect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D58C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Mot de passe ou utilisateur incorrect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09292A1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7349ED52" w14:textId="0678023C" w:rsidTr="009F3906">
        <w:trPr>
          <w:trHeight w:val="300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4CADE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7D4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Postman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72A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essayer des interactions en tant que visiteurs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EB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Connexion en tant que client nécessaire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FA690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7E1A0331" w14:textId="22A09DE3" w:rsidTr="009F3906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2252F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DD557B3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9227A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2E07D8EF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06D5CFC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4561C016" w14:textId="56BF5074" w:rsidTr="009F3906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6F95BBF" w14:textId="77777777" w:rsidR="009F3906" w:rsidRPr="00F827B8" w:rsidRDefault="009F3906" w:rsidP="00F82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Client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8C6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jeton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E38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des jetons a virgule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87E4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Donnés pas valabes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047E5DA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5FAEA594" w14:textId="063BBF6F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2F8B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D7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jeton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47E8F" w14:textId="7B9AA25C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 une somme négative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813D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donnés pas valabes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3D2BBE92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73134D7B" w14:textId="1B531F38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3039E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0F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jeton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FB80" w14:textId="426C0AF2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une somme au-dessus de ce qu'on 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83C7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donnés pas valabes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5EE1707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5D697A73" w14:textId="2BC49C4E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5BBF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62A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 des pièges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2B1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Poser un nombre de pièges trop bas (&gt;0)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D4414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Nombre de pièges pas correct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30AD13C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26789D95" w14:textId="7525A58E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8B6DB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BF9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 des pièges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0F13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Poser un nombre de pièges a virgule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9121D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Nombre de pièges pas correct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404D3DD0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2F18431D" w14:textId="3C3B8B75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215B2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5331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 des pièges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264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Pose un nombre de pièges &gt;=20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CB428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Nombre de pièges pas correct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5361CDC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5EA72288" w14:textId="6DDD9D65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38E8B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509F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pendant le jeu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D3B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checker en F12 les id gagnant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8877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Pas lisible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EC1C4E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385A653A" w14:textId="14193ECB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E4AB6C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D4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pendant le jeu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ADFA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 minimum et minimum piège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19ED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récupération de sa mise initial + le benef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8A9B2F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  <w:tr w:rsidR="009F3906" w:rsidRPr="00F827B8" w14:paraId="20167CF8" w14:textId="0D00028C" w:rsidTr="009F3906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A2A86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4951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Miser jeton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A555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mise avec des caractères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67FED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F827B8">
              <w:rPr>
                <w:rFonts w:ascii="Calibri" w:eastAsia="Times New Roman" w:hAnsi="Calibri" w:cs="Calibri"/>
                <w:color w:val="000000"/>
                <w:lang w:eastAsia="fr-CH"/>
              </w:rPr>
              <w:t>donnés pas valabes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14:paraId="546E65C9" w14:textId="77777777" w:rsidR="009F3906" w:rsidRPr="00F827B8" w:rsidRDefault="009F3906" w:rsidP="00F827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</w:p>
        </w:tc>
      </w:tr>
    </w:tbl>
    <w:p w14:paraId="717A0542" w14:textId="77777777" w:rsidR="00EB2324" w:rsidRPr="00EB2324" w:rsidRDefault="00EB2324" w:rsidP="00EB2324"/>
    <w:p w14:paraId="5422003D" w14:textId="77777777" w:rsidR="00C13E3F" w:rsidRDefault="00C13E3F" w:rsidP="00E63235">
      <w:pPr>
        <w:pStyle w:val="Titre2"/>
      </w:pPr>
      <w:bookmarkStart w:id="21" w:name="_Toc191564202"/>
      <w:r>
        <w:t>Hébergement</w:t>
      </w:r>
      <w:bookmarkEnd w:id="21"/>
      <w:r>
        <w:t xml:space="preserve"> </w:t>
      </w:r>
    </w:p>
    <w:p w14:paraId="21D20B53" w14:textId="19F2BC61" w:rsidR="00BB43DD" w:rsidRDefault="00BB43DD" w:rsidP="00BB43DD">
      <w:r>
        <w:t>Login de connexion db :</w:t>
      </w:r>
    </w:p>
    <w:p w14:paraId="3AB1293D" w14:textId="29C973B8" w:rsidR="00BB43DD" w:rsidRDefault="002245FD" w:rsidP="00BB43DD">
      <w:r>
        <w:t>t</w:t>
      </w:r>
      <w:r w:rsidR="00BB43DD">
        <w:t>urberga</w:t>
      </w:r>
    </w:p>
    <w:p w14:paraId="414F44C9" w14:textId="77777777" w:rsidR="002245FD" w:rsidRPr="002245FD" w:rsidRDefault="002245FD" w:rsidP="002245FD">
      <w:r w:rsidRPr="002245FD">
        <w:t>l(XqHZPJD@1E</w:t>
      </w:r>
    </w:p>
    <w:p w14:paraId="525962F6" w14:textId="6ED8D7C0" w:rsidR="009965B5" w:rsidRDefault="009965B5" w:rsidP="00BB43DD">
      <w:hyperlink r:id="rId71" w:history="1">
        <w:r w:rsidRPr="009965B5">
          <w:rPr>
            <w:rStyle w:val="Lienhypertexte"/>
          </w:rPr>
          <w:t>Chicken Game</w:t>
        </w:r>
      </w:hyperlink>
    </w:p>
    <w:p w14:paraId="4B938409" w14:textId="277B8E73" w:rsidR="006A3CD5" w:rsidRDefault="006A3CD5" w:rsidP="00BB43DD">
      <w:r w:rsidRPr="006A3CD5">
        <w:rPr>
          <w:noProof/>
        </w:rPr>
        <w:drawing>
          <wp:inline distT="0" distB="0" distL="0" distR="0" wp14:anchorId="4A148F25" wp14:editId="4ABFAC07">
            <wp:extent cx="2314898" cy="1143160"/>
            <wp:effectExtent l="0" t="0" r="0" b="0"/>
            <wp:docPr id="959271350" name="Image 1" descr="Une image contenant texte, Police, diagramm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71350" name="Image 1" descr="Une image contenant texte, Police, diagramme, ligne&#10;&#10;Description générée automatiquement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314898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75078" w14:textId="62D369E8" w:rsidR="006A3CD5" w:rsidRDefault="006A3CD5" w:rsidP="00BB43DD">
      <w:r>
        <w:lastRenderedPageBreak/>
        <w:t xml:space="preserve">Import du script réussi, j’ai dû changer ai_ci par </w:t>
      </w:r>
      <w:r w:rsidRPr="006A3CD5">
        <w:rPr>
          <w:b/>
          <w:bCs/>
        </w:rPr>
        <w:t>general_ci</w:t>
      </w:r>
      <w:r>
        <w:t>.</w:t>
      </w:r>
    </w:p>
    <w:p w14:paraId="28A5F371" w14:textId="0AA35C66" w:rsidR="00963761" w:rsidRDefault="00963761" w:rsidP="00BB43DD">
      <w:r>
        <w:t>Fichier donnant les infos pour se connecter :</w:t>
      </w:r>
    </w:p>
    <w:p w14:paraId="67390392" w14:textId="2D58C2E7" w:rsidR="00963761" w:rsidRDefault="00963761" w:rsidP="00BB43DD">
      <w:r w:rsidRPr="00963761">
        <w:rPr>
          <w:noProof/>
        </w:rPr>
        <w:drawing>
          <wp:inline distT="0" distB="0" distL="0" distR="0" wp14:anchorId="4139DD9A" wp14:editId="4F066C64">
            <wp:extent cx="5760720" cy="1576070"/>
            <wp:effectExtent l="0" t="0" r="0" b="5080"/>
            <wp:docPr id="1706428732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28732" name="Image 1" descr="Une image contenant texte, capture d’écran, Police&#10;&#10;Description générée automatiquement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D474" w14:textId="77777777" w:rsidR="006A3CD5" w:rsidRDefault="006A3CD5" w:rsidP="00BB43DD"/>
    <w:p w14:paraId="5CBF0A56" w14:textId="77777777" w:rsidR="00387F82" w:rsidRDefault="00387F82" w:rsidP="00BB43DD"/>
    <w:p w14:paraId="376FF9CE" w14:textId="77777777" w:rsidR="00C13E3F" w:rsidRDefault="00C13E3F" w:rsidP="00E63235">
      <w:pPr>
        <w:pStyle w:val="Titre2"/>
      </w:pPr>
      <w:bookmarkStart w:id="22" w:name="_Toc191564203"/>
      <w:r>
        <w:t>Présentation (printscreen IHM) de la réalisation</w:t>
      </w:r>
      <w:bookmarkEnd w:id="22"/>
    </w:p>
    <w:p w14:paraId="4D006B81" w14:textId="76FAA63C" w:rsidR="009B0A2B" w:rsidRDefault="009B0A2B" w:rsidP="009B0A2B">
      <w:r w:rsidRPr="009B0A2B">
        <w:rPr>
          <w:noProof/>
        </w:rPr>
        <w:drawing>
          <wp:inline distT="0" distB="0" distL="0" distR="0" wp14:anchorId="08C838D2" wp14:editId="3377FF00">
            <wp:extent cx="5039428" cy="2267266"/>
            <wp:effectExtent l="0" t="0" r="8890" b="0"/>
            <wp:docPr id="665216109" name="Image 1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16109" name="Image 1" descr="Une image contenant texte, capture d’écran, Police, conception&#10;&#10;Description générée automatiquement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55FE" w14:textId="6272E38E" w:rsidR="007719C9" w:rsidRDefault="00D431CF" w:rsidP="009B0A2B">
      <w:r w:rsidRPr="00D431CF">
        <w:rPr>
          <w:noProof/>
        </w:rPr>
        <w:drawing>
          <wp:inline distT="0" distB="0" distL="0" distR="0" wp14:anchorId="6C909F8A" wp14:editId="43F1991D">
            <wp:extent cx="3429479" cy="1343212"/>
            <wp:effectExtent l="0" t="0" r="0" b="0"/>
            <wp:docPr id="211316899" name="Image 1" descr="Une image contenant texte, Polic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6899" name="Image 1" descr="Une image contenant texte, Police, capture d’écran, Graphique&#10;&#10;Description générée automatiquement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02296" w14:textId="66666468" w:rsidR="00D431CF" w:rsidRDefault="00FF2A30" w:rsidP="009B0A2B">
      <w:r w:rsidRPr="00FF2A30">
        <w:rPr>
          <w:noProof/>
        </w:rPr>
        <w:drawing>
          <wp:inline distT="0" distB="0" distL="0" distR="0" wp14:anchorId="0126E305" wp14:editId="58B28449">
            <wp:extent cx="5760720" cy="916940"/>
            <wp:effectExtent l="0" t="0" r="0" b="0"/>
            <wp:docPr id="1876915963" name="Image 1" descr="Une image contenant capture d’écran, texte, logiciel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15963" name="Image 1" descr="Une image contenant capture d’écran, texte, logiciel, Logiciel multimédia&#10;&#10;Description générée automatiquement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5A87F" w14:textId="111CC2CD" w:rsidR="00FF2A30" w:rsidRDefault="00FF2A30" w:rsidP="009B0A2B">
      <w:r>
        <w:t>Quand je lance une partie :</w:t>
      </w:r>
    </w:p>
    <w:p w14:paraId="72CF4FC1" w14:textId="2455BF48" w:rsidR="00D03904" w:rsidRDefault="00D03904" w:rsidP="009B0A2B">
      <w:r w:rsidRPr="00D03904">
        <w:rPr>
          <w:noProof/>
        </w:rPr>
        <w:lastRenderedPageBreak/>
        <w:drawing>
          <wp:inline distT="0" distB="0" distL="0" distR="0" wp14:anchorId="0897F132" wp14:editId="25025E86">
            <wp:extent cx="5760720" cy="1839595"/>
            <wp:effectExtent l="0" t="0" r="0" b="8255"/>
            <wp:docPr id="1849993700" name="Image 1" descr="Une image contenant capture d’écran, texte, Logiciel multimédia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93700" name="Image 1" descr="Une image contenant capture d’écran, texte, Logiciel multimédia, logiciel&#10;&#10;Description générée automatiquement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A7F9" w14:textId="1728A545" w:rsidR="00FF2A30" w:rsidRDefault="00FD17D2" w:rsidP="009B0A2B">
      <w:r w:rsidRPr="00FD17D2">
        <w:rPr>
          <w:noProof/>
        </w:rPr>
        <w:drawing>
          <wp:inline distT="0" distB="0" distL="0" distR="0" wp14:anchorId="0D590390" wp14:editId="6845A852">
            <wp:extent cx="5760720" cy="1969135"/>
            <wp:effectExtent l="0" t="0" r="0" b="0"/>
            <wp:docPr id="503089423" name="Image 1" descr="Une image contenant capture d’écran, texte, jaun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89423" name="Image 1" descr="Une image contenant capture d’écran, texte, jaune, logiciel&#10;&#10;Description générée automatiquement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A4EE2" w14:textId="01283D9C" w:rsidR="00AD6F27" w:rsidRDefault="00A2431E" w:rsidP="009B0A2B">
      <w:r>
        <w:t>Lorsqu’une case gagnante est trouvée, elle prend cette apparence et n’est plus cliquable :</w:t>
      </w:r>
      <w:r>
        <w:br/>
      </w:r>
      <w:r w:rsidRPr="00A2431E">
        <w:rPr>
          <w:noProof/>
        </w:rPr>
        <w:drawing>
          <wp:inline distT="0" distB="0" distL="0" distR="0" wp14:anchorId="507CCC55" wp14:editId="1947D6BE">
            <wp:extent cx="866896" cy="885949"/>
            <wp:effectExtent l="0" t="0" r="9525" b="9525"/>
            <wp:docPr id="585461820" name="Image 1" descr="Une image contenant Police, capture d’écran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61820" name="Image 1" descr="Une image contenant Police, capture d’écran, Graphique, conception&#10;&#10;Description générée automatiquement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F89E" w14:textId="7AC6365A" w:rsidR="00D47EE6" w:rsidRDefault="00D47EE6" w:rsidP="009B0A2B">
      <w:r>
        <w:t>Si je perds, ce popup apparaît :</w:t>
      </w:r>
    </w:p>
    <w:p w14:paraId="5C1B3323" w14:textId="32177254" w:rsidR="00D47EE6" w:rsidRDefault="00D47EE6" w:rsidP="009B0A2B">
      <w:r w:rsidRPr="00D47EE6">
        <w:rPr>
          <w:noProof/>
        </w:rPr>
        <w:drawing>
          <wp:inline distT="0" distB="0" distL="0" distR="0" wp14:anchorId="4889D483" wp14:editId="2848FD68">
            <wp:extent cx="4782217" cy="1857634"/>
            <wp:effectExtent l="0" t="0" r="0" b="9525"/>
            <wp:docPr id="127116109" name="Image 1" descr="Une image contenant texte, capture d’écran, logo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6109" name="Image 1" descr="Une image contenant texte, capture d’écran, logo, Police&#10;&#10;Description générée automatiquement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D0762" w14:textId="5F69A73B" w:rsidR="00301775" w:rsidRDefault="00301775" w:rsidP="00301775">
      <w:pPr>
        <w:pStyle w:val="Titre1"/>
      </w:pPr>
      <w:r>
        <w:t>JSON vs XML</w:t>
      </w:r>
    </w:p>
    <w:p w14:paraId="7603FF04" w14:textId="4FFC183F" w:rsidR="00301775" w:rsidRDefault="00301775" w:rsidP="00301775">
      <w:r w:rsidRPr="00301775">
        <w:t>XML (Extensible Markup Language) et JSON (JavaScript Object Notation) sont deux formats de structuration et d’échange de données, mais ils présentent des différences importantes</w:t>
      </w:r>
      <w:r>
        <w:t>.</w:t>
      </w:r>
    </w:p>
    <w:p w14:paraId="18C6544E" w14:textId="77777777" w:rsidR="00CC5FB6" w:rsidRPr="00CC5FB6" w:rsidRDefault="00CC5FB6" w:rsidP="00CC5FB6">
      <w:r w:rsidRPr="00CC5FB6">
        <w:rPr>
          <w:b/>
          <w:bCs/>
        </w:rPr>
        <w:t>Poids et Performance</w:t>
      </w:r>
      <w:r w:rsidRPr="00CC5FB6">
        <w:t xml:space="preserve"> :</w:t>
      </w:r>
    </w:p>
    <w:p w14:paraId="0B9CFEF8" w14:textId="77777777" w:rsidR="00CC5FB6" w:rsidRPr="00CC5FB6" w:rsidRDefault="00CC5FB6" w:rsidP="00CC5FB6">
      <w:pPr>
        <w:numPr>
          <w:ilvl w:val="0"/>
          <w:numId w:val="14"/>
        </w:numPr>
      </w:pPr>
      <w:r w:rsidRPr="00CC5FB6">
        <w:rPr>
          <w:b/>
          <w:bCs/>
        </w:rPr>
        <w:t>XML</w:t>
      </w:r>
      <w:r w:rsidRPr="00CC5FB6">
        <w:t xml:space="preserve"> : Plus verbeux à cause des balises d’ouverture et de fermeture, ce qui alourdit les échanges.</w:t>
      </w:r>
    </w:p>
    <w:p w14:paraId="20EE2046" w14:textId="77777777" w:rsidR="00CC5FB6" w:rsidRPr="00CC5FB6" w:rsidRDefault="00CC5FB6" w:rsidP="00CC5FB6">
      <w:pPr>
        <w:numPr>
          <w:ilvl w:val="0"/>
          <w:numId w:val="14"/>
        </w:numPr>
      </w:pPr>
      <w:r w:rsidRPr="00CC5FB6">
        <w:rPr>
          <w:b/>
          <w:bCs/>
        </w:rPr>
        <w:lastRenderedPageBreak/>
        <w:t>JSON</w:t>
      </w:r>
      <w:r w:rsidRPr="00CC5FB6">
        <w:t xml:space="preserve"> : Plus compact, ce qui réduit la taille des données transmises et améliore la vitesse de traitement.</w:t>
      </w:r>
    </w:p>
    <w:p w14:paraId="5D14BFDF" w14:textId="1EE4F342" w:rsidR="00CC5FB6" w:rsidRPr="00CC5FB6" w:rsidRDefault="00CC5FB6" w:rsidP="00CC5FB6">
      <w:r w:rsidRPr="00CC5FB6">
        <w:rPr>
          <w:b/>
          <w:bCs/>
        </w:rPr>
        <w:t>Types de Données</w:t>
      </w:r>
      <w:r w:rsidRPr="00CC5FB6">
        <w:t xml:space="preserve"> :</w:t>
      </w:r>
    </w:p>
    <w:p w14:paraId="0011C141" w14:textId="77777777" w:rsidR="00CC5FB6" w:rsidRPr="00CC5FB6" w:rsidRDefault="00CC5FB6" w:rsidP="00CC5FB6">
      <w:pPr>
        <w:numPr>
          <w:ilvl w:val="0"/>
          <w:numId w:val="15"/>
        </w:numPr>
      </w:pPr>
      <w:r w:rsidRPr="00CC5FB6">
        <w:rPr>
          <w:b/>
          <w:bCs/>
        </w:rPr>
        <w:t>XML</w:t>
      </w:r>
      <w:r w:rsidRPr="00CC5FB6">
        <w:t xml:space="preserve"> : Tout est sous forme de texte, il faut convertir manuellement les types (nombres, booléens, etc.).</w:t>
      </w:r>
    </w:p>
    <w:p w14:paraId="6CD564B8" w14:textId="02C15B1B" w:rsidR="00301775" w:rsidRDefault="00CC5FB6" w:rsidP="00CC5FB6">
      <w:pPr>
        <w:numPr>
          <w:ilvl w:val="0"/>
          <w:numId w:val="15"/>
        </w:numPr>
      </w:pPr>
      <w:r w:rsidRPr="00CC5FB6">
        <w:rPr>
          <w:b/>
          <w:bCs/>
        </w:rPr>
        <w:t>JSON</w:t>
      </w:r>
      <w:r w:rsidRPr="00CC5FB6">
        <w:t xml:space="preserve"> : Supporte directement les types natifs (nombres, chaînes, booléens, tableaux, objets).</w:t>
      </w:r>
    </w:p>
    <w:p w14:paraId="221114E6" w14:textId="77777777" w:rsidR="00C01E56" w:rsidRDefault="00C01E56" w:rsidP="00C01E56">
      <w:pPr>
        <w:rPr>
          <w:b/>
          <w:bCs/>
        </w:rPr>
      </w:pPr>
    </w:p>
    <w:p w14:paraId="5E8B2A4E" w14:textId="77777777" w:rsidR="009D692E" w:rsidRPr="009D692E" w:rsidRDefault="009D692E" w:rsidP="009D692E">
      <w:r w:rsidRPr="009D692E">
        <w:rPr>
          <w:b/>
          <w:bCs/>
        </w:rPr>
        <w:t>Hiérarchie et Métadonnées</w:t>
      </w:r>
      <w:r w:rsidRPr="009D692E">
        <w:t xml:space="preserve"> :</w:t>
      </w:r>
    </w:p>
    <w:p w14:paraId="1BE2CA28" w14:textId="77777777" w:rsidR="009D692E" w:rsidRDefault="009D692E" w:rsidP="009D692E">
      <w:pPr>
        <w:numPr>
          <w:ilvl w:val="0"/>
          <w:numId w:val="16"/>
        </w:numPr>
      </w:pPr>
      <w:r w:rsidRPr="009D692E">
        <w:rPr>
          <w:b/>
          <w:bCs/>
        </w:rPr>
        <w:t>XML</w:t>
      </w:r>
      <w:r w:rsidRPr="009D692E">
        <w:t xml:space="preserve"> : Supporte les attributs sur les balises, ce qui permet d’ajouter des métadonnées :</w:t>
      </w:r>
    </w:p>
    <w:p w14:paraId="3227C497" w14:textId="77777777" w:rsidR="005240AC" w:rsidRDefault="005240AC" w:rsidP="005240AC">
      <w:pPr>
        <w:ind w:left="720"/>
      </w:pPr>
      <w:r>
        <w:t>&lt;joueur id="1234"&gt;</w:t>
      </w:r>
    </w:p>
    <w:p w14:paraId="3AADAD46" w14:textId="77777777" w:rsidR="005240AC" w:rsidRDefault="005240AC" w:rsidP="005240AC">
      <w:pPr>
        <w:ind w:left="720"/>
      </w:pPr>
      <w:r>
        <w:t xml:space="preserve">    &lt;nom&gt;Adrien&lt;/nom&gt;</w:t>
      </w:r>
    </w:p>
    <w:p w14:paraId="33DD16CB" w14:textId="77777777" w:rsidR="005240AC" w:rsidRDefault="005240AC" w:rsidP="005240AC">
      <w:pPr>
        <w:ind w:left="720"/>
      </w:pPr>
      <w:r>
        <w:t xml:space="preserve">    &lt;nbreJetons&gt;1000&lt;/nbreJetons&gt;</w:t>
      </w:r>
    </w:p>
    <w:p w14:paraId="46E32CB0" w14:textId="43C044B6" w:rsidR="005240AC" w:rsidRDefault="005240AC" w:rsidP="005240AC">
      <w:pPr>
        <w:ind w:left="720"/>
      </w:pPr>
      <w:r>
        <w:t>&lt;/joueur&gt;</w:t>
      </w:r>
    </w:p>
    <w:p w14:paraId="250A1EDD" w14:textId="77777777" w:rsidR="005240AC" w:rsidRPr="009D692E" w:rsidRDefault="005240AC" w:rsidP="005240AC">
      <w:pPr>
        <w:ind w:left="720"/>
      </w:pPr>
    </w:p>
    <w:p w14:paraId="0165932D" w14:textId="77777777" w:rsidR="009D692E" w:rsidRDefault="009D692E" w:rsidP="009D692E">
      <w:pPr>
        <w:numPr>
          <w:ilvl w:val="0"/>
          <w:numId w:val="16"/>
        </w:numPr>
      </w:pPr>
      <w:r w:rsidRPr="009D692E">
        <w:rPr>
          <w:b/>
          <w:bCs/>
        </w:rPr>
        <w:t>JSON</w:t>
      </w:r>
      <w:r w:rsidRPr="009D692E">
        <w:t xml:space="preserve"> : Ne supporte pas d’attributs directement, mais on peut les intégrer comme des clés :</w:t>
      </w:r>
    </w:p>
    <w:p w14:paraId="6A9F7819" w14:textId="77777777" w:rsidR="005240AC" w:rsidRDefault="005240AC" w:rsidP="005240AC">
      <w:pPr>
        <w:ind w:left="720"/>
      </w:pPr>
      <w:r>
        <w:t>{</w:t>
      </w:r>
    </w:p>
    <w:p w14:paraId="02CF3665" w14:textId="77777777" w:rsidR="005240AC" w:rsidRDefault="005240AC" w:rsidP="005240AC">
      <w:pPr>
        <w:ind w:left="720"/>
      </w:pPr>
      <w:r>
        <w:t xml:space="preserve">    "id": 1234,</w:t>
      </w:r>
    </w:p>
    <w:p w14:paraId="626675F7" w14:textId="77777777" w:rsidR="005240AC" w:rsidRDefault="005240AC" w:rsidP="005240AC">
      <w:pPr>
        <w:ind w:left="720"/>
      </w:pPr>
      <w:r>
        <w:t xml:space="preserve">    "nom": "Adrien",</w:t>
      </w:r>
    </w:p>
    <w:p w14:paraId="0FC86432" w14:textId="77777777" w:rsidR="005240AC" w:rsidRDefault="005240AC" w:rsidP="005240AC">
      <w:pPr>
        <w:ind w:left="720"/>
      </w:pPr>
      <w:r>
        <w:t xml:space="preserve">    "nbreJetons": 1000</w:t>
      </w:r>
    </w:p>
    <w:p w14:paraId="5D051BB3" w14:textId="15B88604" w:rsidR="005240AC" w:rsidRDefault="005240AC" w:rsidP="005240AC">
      <w:pPr>
        <w:ind w:left="720"/>
      </w:pPr>
      <w:r>
        <w:t>}</w:t>
      </w:r>
    </w:p>
    <w:p w14:paraId="1F6F13D4" w14:textId="77777777" w:rsidR="0084437F" w:rsidRPr="009D692E" w:rsidRDefault="0084437F" w:rsidP="0084437F"/>
    <w:p w14:paraId="7EF1BD22" w14:textId="77777777" w:rsidR="00C01E56" w:rsidRPr="00301775" w:rsidRDefault="00C01E56" w:rsidP="00C01E56"/>
    <w:p w14:paraId="6DE1D0FF" w14:textId="77777777" w:rsidR="00C13E3F" w:rsidRDefault="00C13E3F" w:rsidP="00C13E3F">
      <w:pPr>
        <w:pStyle w:val="Titre1"/>
      </w:pPr>
      <w:bookmarkStart w:id="23" w:name="_Toc191564204"/>
      <w:r>
        <w:t>Implémentation</w:t>
      </w:r>
      <w:bookmarkEnd w:id="23"/>
    </w:p>
    <w:p w14:paraId="0B1BA640" w14:textId="77777777" w:rsidR="00C13E3F" w:rsidRDefault="00C13E3F" w:rsidP="00AE7E3F">
      <w:pPr>
        <w:pStyle w:val="Titre2"/>
      </w:pPr>
      <w:bookmarkStart w:id="24" w:name="_Toc191564205"/>
      <w:r>
        <w:t>Différences entre planning et réalisation</w:t>
      </w:r>
      <w:bookmarkEnd w:id="24"/>
    </w:p>
    <w:p w14:paraId="0827FC33" w14:textId="13CA34C8" w:rsidR="00277246" w:rsidRDefault="00277246" w:rsidP="00277246">
      <w:r>
        <w:t>Gestion des jetons pour les joueurs</w:t>
      </w:r>
      <w:r w:rsidR="00177740">
        <w:t xml:space="preserve"> devient un attribut du joueur</w:t>
      </w:r>
    </w:p>
    <w:p w14:paraId="5980D25A" w14:textId="0CB7613E" w:rsidR="00CA7378" w:rsidRDefault="00CA7378" w:rsidP="00277246">
      <w:r>
        <w:t xml:space="preserve">Seulement </w:t>
      </w:r>
      <w:r w:rsidRPr="008C46BD">
        <w:rPr>
          <w:b/>
          <w:bCs/>
        </w:rPr>
        <w:t>un</w:t>
      </w:r>
      <w:r>
        <w:t xml:space="preserve"> jeu implémenté</w:t>
      </w:r>
    </w:p>
    <w:p w14:paraId="11DA454D" w14:textId="48505CC0" w:rsidR="00CA7378" w:rsidRDefault="00CA7378" w:rsidP="00277246">
      <w:r>
        <w:t>Pas d’utilisation de</w:t>
      </w:r>
      <w:r w:rsidR="00911996">
        <w:t xml:space="preserve"> mes</w:t>
      </w:r>
      <w:r>
        <w:t xml:space="preserve"> beans</w:t>
      </w:r>
    </w:p>
    <w:p w14:paraId="1E16AC67" w14:textId="3CA4E523" w:rsidR="005D1936" w:rsidRDefault="005D1936" w:rsidP="00277246">
      <w:r>
        <w:t>N’est plus sur le thème des poulets</w:t>
      </w:r>
    </w:p>
    <w:p w14:paraId="04CD8F26" w14:textId="38FE9203" w:rsidR="004B7359" w:rsidRDefault="00DC6288" w:rsidP="00277246">
      <w:r>
        <w:t>Les cases ne sont pas renvoyées par le serveur</w:t>
      </w:r>
    </w:p>
    <w:p w14:paraId="29E4D991" w14:textId="77777777" w:rsidR="00CA7378" w:rsidRDefault="00CA7378" w:rsidP="00277246"/>
    <w:p w14:paraId="719BDFBE" w14:textId="77777777" w:rsidR="00277246" w:rsidRPr="00277246" w:rsidRDefault="00277246" w:rsidP="00277246"/>
    <w:p w14:paraId="3EC59009" w14:textId="77777777" w:rsidR="00C13E3F" w:rsidRDefault="00C13E3F" w:rsidP="00AE7E3F">
      <w:pPr>
        <w:pStyle w:val="Titre2"/>
      </w:pPr>
      <w:bookmarkStart w:id="25" w:name="_Toc191564206"/>
      <w:r>
        <w:lastRenderedPageBreak/>
        <w:t>Conclusion</w:t>
      </w:r>
      <w:bookmarkEnd w:id="25"/>
      <w:r>
        <w:t xml:space="preserve"> </w:t>
      </w:r>
    </w:p>
    <w:p w14:paraId="4C5766CB" w14:textId="1A558985" w:rsidR="004C6D7C" w:rsidRDefault="004C6D7C" w:rsidP="004C6D7C">
      <w:r>
        <w:t>Pour conclure ce module,</w:t>
      </w:r>
      <w:r w:rsidR="00911996">
        <w:t xml:space="preserve"> j’ai eu un peu peur au début car il y a eu énormément de matière d’un coup, j’ai donc dû traiter les infos pour ne pas paniquer et prendre seulement ce dont j’avais besoin.</w:t>
      </w:r>
    </w:p>
    <w:p w14:paraId="503B2C90" w14:textId="31003AEF" w:rsidR="00911996" w:rsidRPr="004C6D7C" w:rsidRDefault="00911996" w:rsidP="004C6D7C">
      <w:r>
        <w:t>Petit à petit, j’ai pris goût à mon thème et au module, ce qui m’a permis de terminer mon</w:t>
      </w:r>
      <w:r w:rsidR="00E92AC0">
        <w:t xml:space="preserve"> projet avec plaisir.</w:t>
      </w:r>
    </w:p>
    <w:p w14:paraId="1D98CD99" w14:textId="7597EE02" w:rsidR="00C13E3F" w:rsidRDefault="00C13E3F" w:rsidP="00057267">
      <w:pPr>
        <w:pStyle w:val="Titre1"/>
      </w:pPr>
      <w:r>
        <w:t xml:space="preserve"> </w:t>
      </w:r>
      <w:bookmarkStart w:id="26" w:name="_Toc191564207"/>
      <w:r>
        <w:t>Annexes (semaines 1 et 2)</w:t>
      </w:r>
      <w:bookmarkEnd w:id="26"/>
    </w:p>
    <w:p w14:paraId="0A142FB7" w14:textId="77777777" w:rsidR="00C13E3F" w:rsidRDefault="00C13E3F" w:rsidP="00AE7E3F">
      <w:pPr>
        <w:pStyle w:val="Titre2"/>
      </w:pPr>
      <w:bookmarkStart w:id="27" w:name="_Toc191564208"/>
      <w:r>
        <w:t>Tableaux (max 2 pages) d'une vue d'ensemble regroupant tous les exercices</w:t>
      </w:r>
      <w:bookmarkEnd w:id="27"/>
    </w:p>
    <w:p w14:paraId="217F28E1" w14:textId="454D65F2" w:rsidR="00954C06" w:rsidRDefault="00C13E3F" w:rsidP="00954C06">
      <w:pPr>
        <w:pStyle w:val="Titre3"/>
      </w:pPr>
      <w:bookmarkStart w:id="28" w:name="_Toc191564209"/>
      <w:r>
        <w:t>Architecture</w:t>
      </w:r>
      <w:bookmarkEnd w:id="28"/>
    </w:p>
    <w:p w14:paraId="44F73511" w14:textId="77777777" w:rsidR="00954C06" w:rsidRDefault="00954C06" w:rsidP="00954C06">
      <w:r>
        <w:t>Ex3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8"/>
        <w:gridCol w:w="1266"/>
        <w:gridCol w:w="1267"/>
        <w:gridCol w:w="1253"/>
        <w:gridCol w:w="1440"/>
        <w:gridCol w:w="1283"/>
        <w:gridCol w:w="1285"/>
      </w:tblGrid>
      <w:tr w:rsidR="00954C06" w14:paraId="2C2237D7" w14:textId="77777777" w:rsidTr="005D7732">
        <w:trPr>
          <w:trHeight w:val="558"/>
        </w:trPr>
        <w:tc>
          <w:tcPr>
            <w:tcW w:w="3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ABBB639" w14:textId="77777777" w:rsidR="00954C06" w:rsidRDefault="00954C06" w:rsidP="005D7732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BDF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F4A9AD2" w14:textId="77777777" w:rsidR="00954C06" w:rsidRDefault="00954C06" w:rsidP="005D7732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954C06" w14:paraId="2C093E56" w14:textId="77777777" w:rsidTr="005D7732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0CDF" w14:textId="77777777" w:rsidR="00954C06" w:rsidRDefault="00954C06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91B8" w14:textId="77777777" w:rsidR="00954C06" w:rsidRDefault="00954C06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F6FF" w14:textId="77777777" w:rsidR="00954C06" w:rsidRDefault="00954C06" w:rsidP="005D7732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3C1F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66E6" w14:textId="77777777" w:rsidR="00954C06" w:rsidRDefault="00954C06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6624" w14:textId="77777777" w:rsidR="00954C06" w:rsidRDefault="00954C06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2BB9" w14:textId="77777777" w:rsidR="00954C06" w:rsidRDefault="00954C06" w:rsidP="005D7732">
            <w:pPr>
              <w:spacing w:after="0" w:line="240" w:lineRule="auto"/>
            </w:pPr>
            <w:r>
              <w:t>Wrk</w:t>
            </w:r>
          </w:p>
        </w:tc>
      </w:tr>
      <w:tr w:rsidR="00954C06" w14:paraId="26C3AF18" w14:textId="77777777" w:rsidTr="005D7732">
        <w:trPr>
          <w:trHeight w:val="263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32D2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8A5D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F72A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D6F4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4088" w14:textId="77777777" w:rsidR="00954C06" w:rsidRDefault="00954C06" w:rsidP="005D7732">
            <w:pPr>
              <w:spacing w:after="0" w:line="240" w:lineRule="auto"/>
            </w:pPr>
            <w:r>
              <w:t>Equipes.php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7ED7" w14:textId="77777777" w:rsidR="00954C06" w:rsidRDefault="00954C06" w:rsidP="005D7732">
            <w:pPr>
              <w:spacing w:after="0" w:line="240" w:lineRule="auto"/>
            </w:pPr>
            <w:r>
              <w:t>Ctrl.php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EB59" w14:textId="77777777" w:rsidR="00954C06" w:rsidRDefault="00954C06" w:rsidP="005D7732">
            <w:pPr>
              <w:spacing w:after="0" w:line="240" w:lineRule="auto"/>
            </w:pPr>
            <w:r>
              <w:t>Wrk.php</w:t>
            </w:r>
          </w:p>
        </w:tc>
      </w:tr>
    </w:tbl>
    <w:p w14:paraId="3C20E590" w14:textId="77777777" w:rsidR="00954C06" w:rsidRDefault="00954C06" w:rsidP="00954C06"/>
    <w:p w14:paraId="5513A7D8" w14:textId="77777777" w:rsidR="00954C06" w:rsidRDefault="00954C06" w:rsidP="00954C06">
      <w:r>
        <w:t>Ex4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7"/>
        <w:gridCol w:w="1317"/>
        <w:gridCol w:w="1647"/>
        <w:gridCol w:w="1128"/>
        <w:gridCol w:w="1415"/>
        <w:gridCol w:w="1180"/>
        <w:gridCol w:w="1188"/>
      </w:tblGrid>
      <w:tr w:rsidR="00954C06" w14:paraId="1BA66537" w14:textId="77777777" w:rsidTr="005D7732">
        <w:trPr>
          <w:trHeight w:val="558"/>
        </w:trPr>
        <w:tc>
          <w:tcPr>
            <w:tcW w:w="3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E1ADDD6" w14:textId="77777777" w:rsidR="00954C06" w:rsidRDefault="00954C06" w:rsidP="005D7732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8D1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39F26F5" w14:textId="77777777" w:rsidR="00954C06" w:rsidRDefault="00954C06" w:rsidP="005D7732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954C06" w14:paraId="7046AE52" w14:textId="77777777" w:rsidTr="005D7732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AB26" w14:textId="77777777" w:rsidR="00954C06" w:rsidRDefault="00954C06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A52C" w14:textId="77777777" w:rsidR="00954C06" w:rsidRDefault="00954C06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70E" w14:textId="77777777" w:rsidR="00954C06" w:rsidRDefault="00954C06" w:rsidP="005D7732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277B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79E3" w14:textId="77777777" w:rsidR="00954C06" w:rsidRDefault="00954C06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025C" w14:textId="77777777" w:rsidR="00954C06" w:rsidRDefault="00954C06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57DD" w14:textId="77777777" w:rsidR="00954C06" w:rsidRDefault="00954C06" w:rsidP="005D7732">
            <w:pPr>
              <w:spacing w:after="0" w:line="240" w:lineRule="auto"/>
            </w:pPr>
            <w:r>
              <w:t>Wrk</w:t>
            </w:r>
          </w:p>
        </w:tc>
      </w:tr>
      <w:tr w:rsidR="00954C06" w14:paraId="000E980C" w14:textId="77777777" w:rsidTr="005D7732">
        <w:trPr>
          <w:trHeight w:val="292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55A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D762" w14:textId="77777777" w:rsidR="00954C06" w:rsidRDefault="00954C06" w:rsidP="005D7732">
            <w:pPr>
              <w:spacing w:after="0" w:line="240" w:lineRule="auto"/>
            </w:pPr>
            <w:r>
              <w:t>IndexCtrl.js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4B4" w14:textId="77777777" w:rsidR="00954C06" w:rsidRDefault="00954C06" w:rsidP="005D7732">
            <w:pPr>
              <w:spacing w:after="0" w:line="240" w:lineRule="auto"/>
            </w:pPr>
            <w:r>
              <w:t>servicesHttp.js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18A8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D8DE" w14:textId="77777777" w:rsidR="00954C06" w:rsidRDefault="00954C06" w:rsidP="005D7732">
            <w:pPr>
              <w:spacing w:after="0" w:line="240" w:lineRule="auto"/>
            </w:pPr>
            <w:r>
              <w:t>Serveur.php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5F4" w14:textId="77777777" w:rsidR="00954C06" w:rsidRDefault="00954C06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54D7" w14:textId="77777777" w:rsidR="00954C06" w:rsidRDefault="00954C06" w:rsidP="005D7732">
            <w:pPr>
              <w:spacing w:after="0" w:line="240" w:lineRule="auto"/>
            </w:pPr>
          </w:p>
        </w:tc>
      </w:tr>
    </w:tbl>
    <w:p w14:paraId="4AEBB2F7" w14:textId="77777777" w:rsidR="00954C06" w:rsidRDefault="00954C06" w:rsidP="00954C06"/>
    <w:p w14:paraId="469069DB" w14:textId="247BB2C2" w:rsidR="001E1920" w:rsidRDefault="001E1920" w:rsidP="00954C06">
      <w:r>
        <w:t>Ex5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7"/>
        <w:gridCol w:w="1317"/>
        <w:gridCol w:w="1647"/>
        <w:gridCol w:w="1128"/>
        <w:gridCol w:w="1415"/>
        <w:gridCol w:w="1180"/>
        <w:gridCol w:w="1188"/>
      </w:tblGrid>
      <w:tr w:rsidR="001E1920" w14:paraId="2BA8629D" w14:textId="77777777" w:rsidTr="005D7732">
        <w:trPr>
          <w:trHeight w:val="558"/>
        </w:trPr>
        <w:tc>
          <w:tcPr>
            <w:tcW w:w="3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DAC45A9" w14:textId="77777777" w:rsidR="001E1920" w:rsidRDefault="001E1920" w:rsidP="005D7732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B6D" w14:textId="77777777" w:rsidR="001E1920" w:rsidRDefault="001E1920" w:rsidP="005D7732">
            <w:pPr>
              <w:spacing w:after="0" w:line="240" w:lineRule="auto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ACF3EC8" w14:textId="77777777" w:rsidR="001E1920" w:rsidRDefault="001E1920" w:rsidP="005D7732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1E1920" w14:paraId="12A5A2AA" w14:textId="77777777" w:rsidTr="005D7732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E07F" w14:textId="77777777" w:rsidR="001E1920" w:rsidRDefault="001E1920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6293" w14:textId="77777777" w:rsidR="001E1920" w:rsidRDefault="001E1920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4D63" w14:textId="77777777" w:rsidR="001E1920" w:rsidRDefault="001E1920" w:rsidP="005D7732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9A58" w14:textId="77777777" w:rsidR="001E1920" w:rsidRDefault="001E1920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F177" w14:textId="77777777" w:rsidR="001E1920" w:rsidRDefault="001E1920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57B7" w14:textId="77777777" w:rsidR="001E1920" w:rsidRDefault="001E1920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007E" w14:textId="77777777" w:rsidR="001E1920" w:rsidRDefault="001E1920" w:rsidP="005D7732">
            <w:pPr>
              <w:spacing w:after="0" w:line="240" w:lineRule="auto"/>
            </w:pPr>
            <w:r>
              <w:t>Wrk</w:t>
            </w:r>
          </w:p>
        </w:tc>
      </w:tr>
      <w:tr w:rsidR="001E1920" w14:paraId="10F126DC" w14:textId="77777777" w:rsidTr="005D7732">
        <w:trPr>
          <w:trHeight w:val="292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2C5" w14:textId="77777777" w:rsidR="001E1920" w:rsidRDefault="001E1920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068D" w14:textId="77777777" w:rsidR="001E1920" w:rsidRDefault="001E1920" w:rsidP="005D7732">
            <w:pPr>
              <w:spacing w:after="0" w:line="240" w:lineRule="auto"/>
            </w:pPr>
            <w:r>
              <w:t>IndexCtrl.js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3A25" w14:textId="77777777" w:rsidR="001E1920" w:rsidRDefault="001E1920" w:rsidP="005D7732">
            <w:pPr>
              <w:spacing w:after="0" w:line="240" w:lineRule="auto"/>
            </w:pPr>
            <w:r>
              <w:t>servicesHttp.js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7F12" w14:textId="77777777" w:rsidR="001E1920" w:rsidRDefault="001E1920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C962" w14:textId="77777777" w:rsidR="001E1920" w:rsidRDefault="001E1920" w:rsidP="005D7732">
            <w:pPr>
              <w:spacing w:after="0" w:line="240" w:lineRule="auto"/>
            </w:pPr>
            <w:r>
              <w:t>Serveur.php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610A" w14:textId="77777777" w:rsidR="001E1920" w:rsidRDefault="001E1920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6518" w14:textId="77777777" w:rsidR="001E1920" w:rsidRDefault="001E1920" w:rsidP="005D7732">
            <w:pPr>
              <w:spacing w:after="0" w:line="240" w:lineRule="auto"/>
            </w:pPr>
          </w:p>
        </w:tc>
      </w:tr>
    </w:tbl>
    <w:p w14:paraId="5B0B9530" w14:textId="77777777" w:rsidR="001E1920" w:rsidRDefault="001E1920" w:rsidP="00954C06"/>
    <w:p w14:paraId="336017E0" w14:textId="23AB9AC1" w:rsidR="00981FC2" w:rsidRDefault="00981FC2" w:rsidP="00954C06">
      <w:r>
        <w:t>Ex6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8"/>
        <w:gridCol w:w="1266"/>
        <w:gridCol w:w="1267"/>
        <w:gridCol w:w="1253"/>
        <w:gridCol w:w="1440"/>
        <w:gridCol w:w="1283"/>
        <w:gridCol w:w="1285"/>
      </w:tblGrid>
      <w:tr w:rsidR="00981FC2" w14:paraId="0B1FEB52" w14:textId="77777777" w:rsidTr="005D7732">
        <w:trPr>
          <w:trHeight w:val="558"/>
        </w:trPr>
        <w:tc>
          <w:tcPr>
            <w:tcW w:w="3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7527BBE" w14:textId="77777777" w:rsidR="00981FC2" w:rsidRDefault="00981FC2" w:rsidP="005D7732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E731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0EEFB00" w14:textId="77777777" w:rsidR="00981FC2" w:rsidRDefault="00981FC2" w:rsidP="005D7732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981FC2" w14:paraId="116B0F4C" w14:textId="77777777" w:rsidTr="005D7732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64BB" w14:textId="77777777" w:rsidR="00981FC2" w:rsidRDefault="00981FC2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3FC3" w14:textId="77777777" w:rsidR="00981FC2" w:rsidRDefault="00981FC2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EFE8" w14:textId="77777777" w:rsidR="00981FC2" w:rsidRDefault="00981FC2" w:rsidP="005D7732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8FD8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0EE9" w14:textId="77777777" w:rsidR="00981FC2" w:rsidRDefault="00981FC2" w:rsidP="005D7732">
            <w:pPr>
              <w:spacing w:after="0" w:line="240" w:lineRule="auto"/>
            </w:pPr>
            <w:r>
              <w:t>Vue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D863" w14:textId="77777777" w:rsidR="00981FC2" w:rsidRDefault="00981FC2" w:rsidP="005D7732">
            <w:pPr>
              <w:spacing w:after="0" w:line="240" w:lineRule="auto"/>
            </w:pPr>
            <w:r>
              <w:t>Ctrl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1C56" w14:textId="77777777" w:rsidR="00981FC2" w:rsidRDefault="00981FC2" w:rsidP="005D7732">
            <w:pPr>
              <w:spacing w:after="0" w:line="240" w:lineRule="auto"/>
            </w:pPr>
            <w:r>
              <w:t>Wrk</w:t>
            </w:r>
          </w:p>
        </w:tc>
      </w:tr>
      <w:tr w:rsidR="00981FC2" w14:paraId="050063D2" w14:textId="77777777" w:rsidTr="005D7732">
        <w:trPr>
          <w:trHeight w:val="263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A6B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E378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6250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6A4F" w14:textId="77777777" w:rsidR="00981FC2" w:rsidRDefault="00981FC2" w:rsidP="005D7732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2AF9" w14:textId="77777777" w:rsidR="00981FC2" w:rsidRDefault="00981FC2" w:rsidP="005D7732">
            <w:pPr>
              <w:spacing w:after="0" w:line="240" w:lineRule="auto"/>
            </w:pPr>
            <w:r>
              <w:t>Equipes.php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56DD" w14:textId="77777777" w:rsidR="00981FC2" w:rsidRDefault="00981FC2" w:rsidP="005D7732">
            <w:pPr>
              <w:spacing w:after="0" w:line="240" w:lineRule="auto"/>
            </w:pPr>
            <w:r>
              <w:t>Ctrl.php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5645" w14:textId="77777777" w:rsidR="00981FC2" w:rsidRDefault="00981FC2" w:rsidP="005D7732">
            <w:pPr>
              <w:spacing w:after="0" w:line="240" w:lineRule="auto"/>
            </w:pPr>
            <w:r>
              <w:t>Wrk.php</w:t>
            </w:r>
          </w:p>
        </w:tc>
      </w:tr>
    </w:tbl>
    <w:p w14:paraId="5075D284" w14:textId="77777777" w:rsidR="00981FC2" w:rsidRDefault="00981FC2" w:rsidP="00954C06"/>
    <w:p w14:paraId="0FEF0899" w14:textId="16440F9D" w:rsidR="00954C06" w:rsidRDefault="00036212" w:rsidP="00954C06">
      <w:r>
        <w:t>Ex7</w:t>
      </w:r>
      <w:r w:rsidR="00774628">
        <w:t>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41"/>
        <w:gridCol w:w="1317"/>
        <w:gridCol w:w="1647"/>
        <w:gridCol w:w="1054"/>
        <w:gridCol w:w="1440"/>
        <w:gridCol w:w="1226"/>
        <w:gridCol w:w="1237"/>
      </w:tblGrid>
      <w:tr w:rsidR="00774628" w14:paraId="5068CE42" w14:textId="77777777" w:rsidTr="00044C74">
        <w:trPr>
          <w:trHeight w:val="558"/>
        </w:trPr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4C40B0C" w14:textId="77777777" w:rsidR="00774628" w:rsidRDefault="00774628" w:rsidP="00D3782C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84C2" w14:textId="77777777" w:rsidR="00774628" w:rsidRDefault="00774628" w:rsidP="00D3782C">
            <w:pPr>
              <w:spacing w:after="0" w:line="240" w:lineRule="auto"/>
            </w:pP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639BF32" w14:textId="77777777" w:rsidR="00774628" w:rsidRDefault="00774628" w:rsidP="00D3782C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774628" w14:paraId="754CEA18" w14:textId="77777777" w:rsidTr="00044C74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A5CC" w14:textId="77777777" w:rsidR="00774628" w:rsidRDefault="00774628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6B90" w14:textId="77777777" w:rsidR="00774628" w:rsidRDefault="00774628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2EBB" w14:textId="77777777" w:rsidR="00774628" w:rsidRDefault="00774628" w:rsidP="00D3782C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975A" w14:textId="77777777" w:rsidR="00774628" w:rsidRDefault="00774628" w:rsidP="00D3782C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FBE3" w14:textId="77777777" w:rsidR="00774628" w:rsidRDefault="00774628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030A" w14:textId="77777777" w:rsidR="00774628" w:rsidRDefault="00774628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6CBA" w14:textId="77777777" w:rsidR="00774628" w:rsidRDefault="00774628" w:rsidP="00D3782C">
            <w:pPr>
              <w:spacing w:after="0" w:line="240" w:lineRule="auto"/>
            </w:pPr>
            <w:r>
              <w:t>Wrk</w:t>
            </w:r>
          </w:p>
        </w:tc>
      </w:tr>
      <w:tr w:rsidR="00044C74" w14:paraId="4A983858" w14:textId="77777777" w:rsidTr="00044C74">
        <w:trPr>
          <w:trHeight w:val="26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259" w14:textId="77777777" w:rsidR="00044C74" w:rsidRDefault="00044C74" w:rsidP="00044C74">
            <w:pPr>
              <w:spacing w:after="0" w:line="240" w:lineRule="auto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BE6" w14:textId="0FA0486F" w:rsidR="00044C74" w:rsidRDefault="00044C74" w:rsidP="00044C74">
            <w:pPr>
              <w:spacing w:after="0" w:line="240" w:lineRule="auto"/>
            </w:pPr>
            <w:r>
              <w:t>IndexCtrl.js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9FE6" w14:textId="6ECF61E3" w:rsidR="00044C74" w:rsidRDefault="00044C74" w:rsidP="00044C74">
            <w:pPr>
              <w:spacing w:after="0" w:line="240" w:lineRule="auto"/>
            </w:pPr>
            <w:r>
              <w:t>servicesHttp.js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4998" w14:textId="77777777" w:rsidR="00044C74" w:rsidRDefault="00044C74" w:rsidP="00044C74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1C9E" w14:textId="77777777" w:rsidR="00044C74" w:rsidRDefault="00044C74" w:rsidP="00044C74">
            <w:pPr>
              <w:spacing w:after="0" w:line="240" w:lineRule="auto"/>
            </w:pPr>
            <w:r>
              <w:t>Equipes.php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AF6B" w14:textId="77777777" w:rsidR="00044C74" w:rsidRDefault="00044C74" w:rsidP="00044C74">
            <w:pPr>
              <w:spacing w:after="0" w:line="240" w:lineRule="auto"/>
            </w:pPr>
            <w:r>
              <w:t>Ctrl.php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636E" w14:textId="77777777" w:rsidR="00044C74" w:rsidRDefault="00044C74" w:rsidP="00044C74">
            <w:pPr>
              <w:spacing w:after="0" w:line="240" w:lineRule="auto"/>
            </w:pPr>
            <w:r>
              <w:t>Wrk.php</w:t>
            </w:r>
          </w:p>
        </w:tc>
      </w:tr>
    </w:tbl>
    <w:p w14:paraId="23BF5BCA" w14:textId="77777777" w:rsidR="00774628" w:rsidRDefault="00774628" w:rsidP="00954C06"/>
    <w:p w14:paraId="00667322" w14:textId="655404EA" w:rsidR="001F156F" w:rsidRDefault="001F156F" w:rsidP="00954C06">
      <w:r>
        <w:t>Ex8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41"/>
        <w:gridCol w:w="1317"/>
        <w:gridCol w:w="1647"/>
        <w:gridCol w:w="1054"/>
        <w:gridCol w:w="1440"/>
        <w:gridCol w:w="1226"/>
        <w:gridCol w:w="1237"/>
      </w:tblGrid>
      <w:tr w:rsidR="00044C74" w14:paraId="6D712D37" w14:textId="77777777" w:rsidTr="00D3782C">
        <w:trPr>
          <w:trHeight w:val="558"/>
        </w:trPr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78BA1C3" w14:textId="77777777" w:rsidR="00044C74" w:rsidRDefault="00044C74" w:rsidP="00D3782C">
            <w:pPr>
              <w:spacing w:after="0" w:line="240" w:lineRule="auto"/>
              <w:jc w:val="center"/>
            </w:pPr>
            <w:r>
              <w:lastRenderedPageBreak/>
              <w:t>Client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B84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B600373" w14:textId="77777777" w:rsidR="00044C74" w:rsidRDefault="00044C74" w:rsidP="00D3782C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044C74" w14:paraId="1DDBD27C" w14:textId="77777777" w:rsidTr="00D3782C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A0A" w14:textId="77777777" w:rsidR="00044C74" w:rsidRDefault="00044C74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8A35" w14:textId="77777777" w:rsidR="00044C74" w:rsidRDefault="00044C74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CC0D" w14:textId="77777777" w:rsidR="00044C74" w:rsidRDefault="00044C74" w:rsidP="00D3782C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DC6C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02F0" w14:textId="77777777" w:rsidR="00044C74" w:rsidRDefault="00044C74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73A6" w14:textId="77777777" w:rsidR="00044C74" w:rsidRDefault="00044C74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8590" w14:textId="77777777" w:rsidR="00044C74" w:rsidRDefault="00044C74" w:rsidP="00D3782C">
            <w:pPr>
              <w:spacing w:after="0" w:line="240" w:lineRule="auto"/>
            </w:pPr>
            <w:r>
              <w:t>Wrk</w:t>
            </w:r>
          </w:p>
        </w:tc>
      </w:tr>
      <w:tr w:rsidR="00044C74" w14:paraId="59B57BCA" w14:textId="77777777" w:rsidTr="00D3782C">
        <w:trPr>
          <w:trHeight w:val="26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AB7A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54A" w14:textId="77777777" w:rsidR="00044C74" w:rsidRDefault="00044C74" w:rsidP="00D3782C">
            <w:pPr>
              <w:spacing w:after="0" w:line="240" w:lineRule="auto"/>
            </w:pPr>
            <w:r>
              <w:t>IndexCtrl.js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3AD" w14:textId="77777777" w:rsidR="00044C74" w:rsidRDefault="00044C74" w:rsidP="00D3782C">
            <w:pPr>
              <w:spacing w:after="0" w:line="240" w:lineRule="auto"/>
            </w:pPr>
            <w:r>
              <w:t>servicesHttp.js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1BBD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FDF9" w14:textId="77777777" w:rsidR="00044C74" w:rsidRDefault="00044C74" w:rsidP="00D3782C">
            <w:pPr>
              <w:spacing w:after="0" w:line="240" w:lineRule="auto"/>
            </w:pPr>
            <w:r>
              <w:t>Equipes.php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0AE8" w14:textId="77777777" w:rsidR="00044C74" w:rsidRDefault="00044C74" w:rsidP="00D3782C">
            <w:pPr>
              <w:spacing w:after="0" w:line="240" w:lineRule="auto"/>
            </w:pPr>
            <w:r>
              <w:t>Ctrl.php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AC5" w14:textId="77777777" w:rsidR="00044C74" w:rsidRDefault="00044C74" w:rsidP="00D3782C">
            <w:pPr>
              <w:spacing w:after="0" w:line="240" w:lineRule="auto"/>
            </w:pPr>
            <w:r>
              <w:t>Wrk.php</w:t>
            </w:r>
          </w:p>
        </w:tc>
      </w:tr>
    </w:tbl>
    <w:p w14:paraId="4A2CFEA9" w14:textId="77777777" w:rsidR="00044C74" w:rsidRDefault="00044C74" w:rsidP="00954C06"/>
    <w:p w14:paraId="170901B4" w14:textId="3070824D" w:rsidR="001F156F" w:rsidRDefault="001F156F" w:rsidP="00954C06">
      <w:r>
        <w:t>Ex9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41"/>
        <w:gridCol w:w="1317"/>
        <w:gridCol w:w="1647"/>
        <w:gridCol w:w="1054"/>
        <w:gridCol w:w="1440"/>
        <w:gridCol w:w="1226"/>
        <w:gridCol w:w="1237"/>
      </w:tblGrid>
      <w:tr w:rsidR="00044C74" w14:paraId="12835F54" w14:textId="77777777" w:rsidTr="00D3782C">
        <w:trPr>
          <w:trHeight w:val="558"/>
        </w:trPr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3076594" w14:textId="77777777" w:rsidR="00044C74" w:rsidRDefault="00044C74" w:rsidP="00D3782C">
            <w:pPr>
              <w:spacing w:after="0" w:line="240" w:lineRule="auto"/>
              <w:jc w:val="center"/>
            </w:pPr>
            <w:r>
              <w:t>Client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6CC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FCD5003" w14:textId="77777777" w:rsidR="00044C74" w:rsidRDefault="00044C74" w:rsidP="00D3782C">
            <w:pPr>
              <w:spacing w:after="0" w:line="240" w:lineRule="auto"/>
              <w:jc w:val="center"/>
            </w:pPr>
            <w:r>
              <w:t>Serveur</w:t>
            </w:r>
          </w:p>
        </w:tc>
      </w:tr>
      <w:tr w:rsidR="00044C74" w14:paraId="18B80FD7" w14:textId="77777777" w:rsidTr="00D3782C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E3FE" w14:textId="77777777" w:rsidR="00044C74" w:rsidRDefault="00044C74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763F" w14:textId="77777777" w:rsidR="00044C74" w:rsidRDefault="00044C74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02BC" w14:textId="77777777" w:rsidR="00044C74" w:rsidRDefault="00044C74" w:rsidP="00D3782C">
            <w:pPr>
              <w:spacing w:after="0" w:line="240" w:lineRule="auto"/>
            </w:pPr>
            <w:r>
              <w:t>Wrk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DACF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226D" w14:textId="77777777" w:rsidR="00044C74" w:rsidRDefault="00044C74" w:rsidP="00D3782C">
            <w:pPr>
              <w:spacing w:after="0" w:line="240" w:lineRule="auto"/>
            </w:pPr>
            <w:r>
              <w:t>Vue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604E" w14:textId="77777777" w:rsidR="00044C74" w:rsidRDefault="00044C74" w:rsidP="00D3782C">
            <w:pPr>
              <w:spacing w:after="0" w:line="240" w:lineRule="auto"/>
            </w:pPr>
            <w:r>
              <w:t>Ctrl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465C" w14:textId="77777777" w:rsidR="00044C74" w:rsidRDefault="00044C74" w:rsidP="00D3782C">
            <w:pPr>
              <w:spacing w:after="0" w:line="240" w:lineRule="auto"/>
            </w:pPr>
            <w:r>
              <w:t>Wrk</w:t>
            </w:r>
          </w:p>
        </w:tc>
      </w:tr>
      <w:tr w:rsidR="00044C74" w14:paraId="050A834C" w14:textId="77777777" w:rsidTr="00D3782C">
        <w:trPr>
          <w:trHeight w:val="26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6B77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58F" w14:textId="77777777" w:rsidR="00044C74" w:rsidRDefault="00044C74" w:rsidP="00D3782C">
            <w:pPr>
              <w:spacing w:after="0" w:line="240" w:lineRule="auto"/>
            </w:pPr>
            <w:r>
              <w:t>IndexCtrl.js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F60E" w14:textId="77777777" w:rsidR="00044C74" w:rsidRDefault="00044C74" w:rsidP="00D3782C">
            <w:pPr>
              <w:spacing w:after="0" w:line="240" w:lineRule="auto"/>
            </w:pPr>
            <w:r>
              <w:t>servicesHttp.js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5F62" w14:textId="77777777" w:rsidR="00044C74" w:rsidRDefault="00044C74" w:rsidP="00D3782C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2CCF" w14:textId="77777777" w:rsidR="00044C74" w:rsidRDefault="00044C74" w:rsidP="00D3782C">
            <w:pPr>
              <w:spacing w:after="0" w:line="240" w:lineRule="auto"/>
            </w:pPr>
            <w:r>
              <w:t>Equipes.php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E4ED" w14:textId="77777777" w:rsidR="00044C74" w:rsidRDefault="00044C74" w:rsidP="00D3782C">
            <w:pPr>
              <w:spacing w:after="0" w:line="240" w:lineRule="auto"/>
            </w:pPr>
            <w:r>
              <w:t>Ctrl.php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4F3B" w14:textId="77777777" w:rsidR="00044C74" w:rsidRDefault="00044C74" w:rsidP="00D3782C">
            <w:pPr>
              <w:spacing w:after="0" w:line="240" w:lineRule="auto"/>
            </w:pPr>
            <w:r>
              <w:t>Wrk.php</w:t>
            </w:r>
          </w:p>
        </w:tc>
      </w:tr>
    </w:tbl>
    <w:p w14:paraId="76D7CD55" w14:textId="77777777" w:rsidR="001F156F" w:rsidRDefault="001F156F" w:rsidP="00954C06"/>
    <w:p w14:paraId="5088A00D" w14:textId="77777777" w:rsidR="00C13E3F" w:rsidRDefault="00C13E3F" w:rsidP="00AE7E3F">
      <w:pPr>
        <w:pStyle w:val="Titre3"/>
      </w:pPr>
      <w:bookmarkStart w:id="29" w:name="_Toc191564210"/>
      <w:r>
        <w:t>Type de déploiement (WAMP ou/et docker)</w:t>
      </w:r>
      <w:bookmarkEnd w:id="29"/>
    </w:p>
    <w:p w14:paraId="71128BBF" w14:textId="5323963E" w:rsidR="00954C06" w:rsidRDefault="00954C06" w:rsidP="00954C06">
      <w:r>
        <w:t>WAMP</w:t>
      </w:r>
    </w:p>
    <w:p w14:paraId="4C03FE2D" w14:textId="34ED240E" w:rsidR="009A06F9" w:rsidRDefault="009A06F9" w:rsidP="004810D0">
      <w:pPr>
        <w:pStyle w:val="Titre1"/>
      </w:pPr>
      <w:bookmarkStart w:id="30" w:name="_Toc191564211"/>
      <w:r>
        <w:t>Exercices</w:t>
      </w:r>
      <w:bookmarkEnd w:id="30"/>
    </w:p>
    <w:p w14:paraId="328E0DE6" w14:textId="14005503" w:rsidR="009A06F9" w:rsidRDefault="009A06F9" w:rsidP="009A06F9">
      <w:pPr>
        <w:pStyle w:val="Titre2"/>
      </w:pPr>
      <w:bookmarkStart w:id="31" w:name="_Toc191564212"/>
      <w:r>
        <w:t>Ex3</w:t>
      </w:r>
      <w:bookmarkEnd w:id="31"/>
    </w:p>
    <w:p w14:paraId="119A5E99" w14:textId="77777777" w:rsidR="004810D0" w:rsidRPr="00933117" w:rsidRDefault="004810D0" w:rsidP="004810D0">
      <w:r>
        <w:t>Les premiers exercices ne seront pas faits avec des classes php, nous y arriverons petit à petit.</w:t>
      </w:r>
    </w:p>
    <w:p w14:paraId="0A7CFC98" w14:textId="1BE07E6F" w:rsidR="004810D0" w:rsidRDefault="006118A4" w:rsidP="004810D0">
      <w:r>
        <w:t>Dans cet exercice nous devons compléter le fichier equipes.php.</w:t>
      </w:r>
    </w:p>
    <w:p w14:paraId="02D665AD" w14:textId="5E170B36" w:rsidR="006118A4" w:rsidRDefault="0028668D" w:rsidP="004810D0">
      <w:r>
        <w:t xml:space="preserve">Le but est tout simplement de faire que </w:t>
      </w:r>
      <w:r w:rsidR="00DD192A">
        <w:t xml:space="preserve">l’on va lire </w:t>
      </w:r>
      <w:r w:rsidR="00EA7FF0">
        <w:t>un tableau contenant des équipes ainsi que leur ID.</w:t>
      </w:r>
    </w:p>
    <w:p w14:paraId="440469CB" w14:textId="77777777" w:rsidR="001832BE" w:rsidRDefault="001832BE" w:rsidP="004810D0"/>
    <w:p w14:paraId="76FD2C41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&lt;?php</w:t>
      </w:r>
    </w:p>
    <w:p w14:paraId="6997A1B0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</w:t>
      </w:r>
      <w:r w:rsidRPr="001832BE">
        <w:rPr>
          <w:rFonts w:ascii="Lucida Console" w:eastAsia="Times New Roman" w:hAnsi="Lucida Console" w:cs="Times New Roman"/>
          <w:color w:val="0000FF"/>
          <w:lang w:val="en-US" w:eastAsia="fr-CH"/>
        </w:rPr>
        <w:t>require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(</w:t>
      </w:r>
      <w:r w:rsidRPr="001832BE">
        <w:rPr>
          <w:rFonts w:ascii="Lucida Console" w:eastAsia="Times New Roman" w:hAnsi="Lucida Console" w:cs="Times New Roman"/>
          <w:color w:val="A31515"/>
          <w:lang w:val="en-US" w:eastAsia="fr-CH"/>
        </w:rPr>
        <w:t>'ctrl.php'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);</w:t>
      </w:r>
    </w:p>
    <w:p w14:paraId="7922C250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$tableau = </w:t>
      </w:r>
      <w:r w:rsidRPr="001832BE">
        <w:rPr>
          <w:rFonts w:ascii="Lucida Console" w:eastAsia="Times New Roman" w:hAnsi="Lucida Console" w:cs="Times New Roman"/>
          <w:color w:val="A31515"/>
          <w:lang w:val="en-US" w:eastAsia="fr-CH"/>
        </w:rPr>
        <w:t>getEquipes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();</w:t>
      </w:r>
    </w:p>
    <w:p w14:paraId="45856E0C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</w:t>
      </w:r>
    </w:p>
    <w:p w14:paraId="2ADBAD49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</w:t>
      </w:r>
      <w:r w:rsidRPr="001832BE">
        <w:rPr>
          <w:rFonts w:ascii="Lucida Console" w:eastAsia="Times New Roman" w:hAnsi="Lucida Console" w:cs="Times New Roman"/>
          <w:color w:val="0000FF"/>
          <w:lang w:val="en-US" w:eastAsia="fr-CH"/>
        </w:rPr>
        <w:t>for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($i=</w:t>
      </w:r>
      <w:r w:rsidRPr="001832BE">
        <w:rPr>
          <w:rFonts w:ascii="Lucida Console" w:eastAsia="Times New Roman" w:hAnsi="Lucida Console" w:cs="Times New Roman"/>
          <w:color w:val="000000"/>
          <w:lang w:val="en-US" w:eastAsia="fr-CH"/>
        </w:rPr>
        <w:t>0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; $i &lt; </w:t>
      </w:r>
      <w:r w:rsidRPr="001832BE">
        <w:rPr>
          <w:rFonts w:ascii="Lucida Console" w:eastAsia="Times New Roman" w:hAnsi="Lucida Console" w:cs="Times New Roman"/>
          <w:color w:val="A31515"/>
          <w:lang w:val="en-US" w:eastAsia="fr-CH"/>
        </w:rPr>
        <w:t>sizeof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($tableau); $i++) {</w:t>
      </w:r>
    </w:p>
    <w:p w14:paraId="489384B6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  $temp = $i +</w:t>
      </w:r>
      <w:r w:rsidRPr="001832BE">
        <w:rPr>
          <w:rFonts w:ascii="Lucida Console" w:eastAsia="Times New Roman" w:hAnsi="Lucida Console" w:cs="Times New Roman"/>
          <w:color w:val="000000"/>
          <w:lang w:val="en-US" w:eastAsia="fr-CH"/>
        </w:rPr>
        <w:t>1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;</w:t>
      </w:r>
    </w:p>
    <w:p w14:paraId="5E5726FD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  echo </w:t>
      </w:r>
      <w:r w:rsidRPr="001832BE">
        <w:rPr>
          <w:rFonts w:ascii="Lucida Console" w:eastAsia="Times New Roman" w:hAnsi="Lucida Console" w:cs="Times New Roman"/>
          <w:color w:val="A31515"/>
          <w:lang w:val="en-US" w:eastAsia="fr-CH"/>
        </w:rPr>
        <w:t>"&lt;tr&gt;&lt;td&gt;$temp&lt;/td&gt;&lt;td&gt;$tableau[$i]&lt;/td&gt;&lt;/tr&gt;"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>;</w:t>
      </w:r>
    </w:p>
    <w:p w14:paraId="507F8ED4" w14:textId="77777777" w:rsidR="001832BE" w:rsidRPr="001832BE" w:rsidRDefault="001832BE" w:rsidP="001832BE">
      <w:pPr>
        <w:spacing w:after="0" w:line="240" w:lineRule="auto"/>
        <w:rPr>
          <w:rFonts w:ascii="Lucida Console" w:eastAsia="Times New Roman" w:hAnsi="Lucida Console" w:cs="Times New Roman"/>
          <w:color w:val="000000"/>
          <w:shd w:val="clear" w:color="auto" w:fill="FFFFFF"/>
          <w:lang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val="en-US" w:eastAsia="fr-CH"/>
        </w:rPr>
        <w:t xml:space="preserve">        </w:t>
      </w: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eastAsia="fr-CH"/>
        </w:rPr>
        <w:t>}</w:t>
      </w:r>
    </w:p>
    <w:p w14:paraId="2A5DB623" w14:textId="48972977" w:rsidR="00EA7FF0" w:rsidRDefault="001832BE" w:rsidP="001832BE">
      <w:pPr>
        <w:rPr>
          <w:rFonts w:ascii="Lucida Console" w:eastAsia="Times New Roman" w:hAnsi="Lucida Console" w:cs="Times New Roman"/>
          <w:color w:val="000000"/>
          <w:shd w:val="clear" w:color="auto" w:fill="FFFFFF"/>
          <w:lang w:eastAsia="fr-CH"/>
        </w:rPr>
      </w:pPr>
      <w:r w:rsidRPr="001832BE">
        <w:rPr>
          <w:rFonts w:ascii="Lucida Console" w:eastAsia="Times New Roman" w:hAnsi="Lucida Console" w:cs="Times New Roman"/>
          <w:color w:val="000000"/>
          <w:shd w:val="clear" w:color="auto" w:fill="FFFFFF"/>
          <w:lang w:eastAsia="fr-CH"/>
        </w:rPr>
        <w:t xml:space="preserve">      ?&gt;</w:t>
      </w:r>
    </w:p>
    <w:p w14:paraId="214AD228" w14:textId="6CE22429" w:rsidR="001832BE" w:rsidRPr="004810D0" w:rsidRDefault="0051581E" w:rsidP="001832BE">
      <w:r w:rsidRPr="0051581E">
        <w:rPr>
          <w:noProof/>
        </w:rPr>
        <w:drawing>
          <wp:inline distT="0" distB="0" distL="0" distR="0" wp14:anchorId="3A923CB2" wp14:editId="3BBE733A">
            <wp:extent cx="5760720" cy="2129155"/>
            <wp:effectExtent l="152400" t="152400" r="354330" b="366395"/>
            <wp:docPr id="810299595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99595" name="Image 1" descr="Une image contenant texte, capture d’écran, Police, nombre&#10;&#10;Description générée automatiquement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E98741" w14:textId="4173069C" w:rsidR="009A06F9" w:rsidRDefault="009A06F9" w:rsidP="009A06F9">
      <w:pPr>
        <w:pStyle w:val="Titre2"/>
      </w:pPr>
      <w:bookmarkStart w:id="32" w:name="_Toc191564213"/>
      <w:r>
        <w:lastRenderedPageBreak/>
        <w:t>Ex4</w:t>
      </w:r>
      <w:bookmarkEnd w:id="32"/>
    </w:p>
    <w:p w14:paraId="1CF690F2" w14:textId="771E945E" w:rsidR="00C42429" w:rsidRDefault="00105F70" w:rsidP="00C42429">
      <w:r>
        <w:t>Dans cet exercice</w:t>
      </w:r>
      <w:r w:rsidR="00D0663F">
        <w:t xml:space="preserve"> nous allons comprendre comment </w:t>
      </w:r>
      <w:r w:rsidR="00EB341C">
        <w:t xml:space="preserve">les données seront traitées du côté client en envoyant via une </w:t>
      </w:r>
      <w:r w:rsidR="00A83DAE">
        <w:t>requête http</w:t>
      </w:r>
      <w:r w:rsidR="008E033F">
        <w:t>, du côté serveur nous analysons la requête</w:t>
      </w:r>
      <w:r w:rsidR="00ED536D">
        <w:t xml:space="preserve"> (pour cet exercice, nous renvoyons juste le xml)</w:t>
      </w:r>
      <w:r w:rsidR="008E033F">
        <w:t xml:space="preserve"> http afin de </w:t>
      </w:r>
      <w:r w:rsidR="00360BA9">
        <w:t>renvoyer le XML qui sera traité par la suite par le client, afin d’afficher de son côté, les équipes retournées sous format XML.</w:t>
      </w:r>
    </w:p>
    <w:p w14:paraId="3D9A2972" w14:textId="77777777" w:rsidR="00B14E16" w:rsidRDefault="00B14E16" w:rsidP="00C42429"/>
    <w:p w14:paraId="396AFE5B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var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BASE_URL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=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"../serveur.php"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</w:t>
      </w:r>
    </w:p>
    <w:p w14:paraId="58ACC7B1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</w:p>
    <w:p w14:paraId="7775BAF2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/**</w:t>
      </w:r>
    </w:p>
    <w:p w14:paraId="7A91DA75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 * Fonction permettant de charger les données d'équipe.</w:t>
      </w:r>
    </w:p>
    <w:p w14:paraId="4876C725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 * </w:t>
      </w:r>
      <w:r w:rsidRPr="00582AE4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@param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4EC9B0"/>
          <w:sz w:val="21"/>
          <w:szCs w:val="21"/>
          <w:lang w:eastAsia="fr-CH"/>
        </w:rPr>
        <w:t>{type}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Fonction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de callback lors du retour avec succès de l'appel.</w:t>
      </w:r>
    </w:p>
    <w:p w14:paraId="0FC2AE09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 * </w:t>
      </w:r>
      <w:r w:rsidRPr="00582AE4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@param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4EC9B0"/>
          <w:sz w:val="21"/>
          <w:szCs w:val="21"/>
          <w:lang w:eastAsia="fr-CH"/>
        </w:rPr>
        <w:t>{type}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Fonction</w:t>
      </w: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 xml:space="preserve"> de callback en cas d'erreur.</w:t>
      </w:r>
    </w:p>
    <w:p w14:paraId="3A9B4FB5" w14:textId="77777777" w:rsidR="00582AE4" w:rsidRPr="005B7077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 </w:t>
      </w:r>
      <w:r w:rsidRPr="005B7077">
        <w:rPr>
          <w:rFonts w:ascii="Consolas" w:eastAsia="Times New Roman" w:hAnsi="Consolas" w:cs="Times New Roman"/>
          <w:color w:val="7CA668"/>
          <w:sz w:val="21"/>
          <w:szCs w:val="21"/>
          <w:lang w:val="en-US" w:eastAsia="fr-CH"/>
        </w:rPr>
        <w:t>*/</w:t>
      </w:r>
    </w:p>
    <w:p w14:paraId="734DB4AF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chargerTeam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successCallback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,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errorCallback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) {</w:t>
      </w:r>
    </w:p>
    <w:p w14:paraId="071986ED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.</w:t>
      </w:r>
      <w:r w:rsidRPr="00582AE4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ajax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({</w:t>
      </w:r>
    </w:p>
    <w:p w14:paraId="7959F48E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type: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"GET"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0B07F036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dataType: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"xml"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4A970E93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url: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BASE_URL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2016F7C5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success: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successCallback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,</w:t>
      </w:r>
    </w:p>
    <w:p w14:paraId="2C2BF64B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 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error:</w:t>
      </w: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82AE4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errorCallback</w:t>
      </w:r>
    </w:p>
    <w:p w14:paraId="2D9457CA" w14:textId="77777777" w:rsidR="00582AE4" w:rsidRP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    });</w:t>
      </w:r>
    </w:p>
    <w:p w14:paraId="2EF8B13B" w14:textId="77777777" w:rsidR="00582AE4" w:rsidRDefault="00582AE4" w:rsidP="00582AE4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82AE4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3B692A7C" w14:textId="3C631F0E" w:rsidR="00EC7CB6" w:rsidRPr="00582AE4" w:rsidRDefault="00EC7CB6" w:rsidP="00EC7CB6">
      <w:pPr>
        <w:rPr>
          <w:lang w:eastAsia="fr-CH"/>
        </w:rPr>
      </w:pPr>
      <w:r>
        <w:rPr>
          <w:lang w:eastAsia="fr-CH"/>
        </w:rPr>
        <w:t>Ci-dessus la requête de mon client</w:t>
      </w:r>
      <w:r w:rsidR="00ED536D">
        <w:rPr>
          <w:lang w:eastAsia="fr-CH"/>
        </w:rPr>
        <w:t>.</w:t>
      </w:r>
    </w:p>
    <w:p w14:paraId="6705E9D3" w14:textId="0266D230" w:rsidR="00360BA9" w:rsidRPr="00C42429" w:rsidRDefault="000305BF" w:rsidP="00C42429">
      <w:r w:rsidRPr="0051581E">
        <w:rPr>
          <w:noProof/>
        </w:rPr>
        <w:drawing>
          <wp:inline distT="0" distB="0" distL="0" distR="0" wp14:anchorId="4A06C7A5" wp14:editId="15A40BA0">
            <wp:extent cx="5760720" cy="2129155"/>
            <wp:effectExtent l="152400" t="152400" r="354330" b="366395"/>
            <wp:docPr id="1460147429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99595" name="Image 1" descr="Une image contenant texte, capture d’écran, Police, nombre&#10;&#10;Description générée automatiquement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601654" w14:textId="35B9DEB0" w:rsidR="009A06F9" w:rsidRDefault="009A06F9" w:rsidP="009A06F9">
      <w:pPr>
        <w:pStyle w:val="Titre2"/>
      </w:pPr>
      <w:bookmarkStart w:id="33" w:name="_Toc191564214"/>
      <w:r>
        <w:t>Ex5</w:t>
      </w:r>
      <w:bookmarkEnd w:id="33"/>
    </w:p>
    <w:p w14:paraId="3B137E20" w14:textId="02F98E1D" w:rsidR="00150211" w:rsidRDefault="001C331B" w:rsidP="00150211">
      <w:r>
        <w:t>Cet exercice est très important pour bien comprendre les communications entre le front et le back-end.</w:t>
      </w:r>
    </w:p>
    <w:p w14:paraId="2FDAFF71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chargerTeam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successCallback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,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errorCallback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) {</w:t>
      </w:r>
    </w:p>
    <w:p w14:paraId="7F865316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.</w:t>
      </w:r>
      <w:r w:rsidRPr="005B5856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ajax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({</w:t>
      </w:r>
    </w:p>
    <w:p w14:paraId="5F2E664E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type: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"GET"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1217AD28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dataType: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"xml"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315AA3CF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url: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BASE_URL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7D4B1297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lastRenderedPageBreak/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'action=equipe'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44151541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success: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successCallback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77DD35C0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error:</w:t>
      </w: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5B585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errorCallback</w:t>
      </w:r>
    </w:p>
    <w:p w14:paraId="7C641077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    });</w:t>
      </w:r>
    </w:p>
    <w:p w14:paraId="25D8A00A" w14:textId="77777777" w:rsidR="005B5856" w:rsidRPr="005B5856" w:rsidRDefault="005B5856" w:rsidP="005B585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5B585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7E7EF051" w14:textId="1CF8CA31" w:rsidR="00003E83" w:rsidRDefault="005B5856" w:rsidP="00150211">
      <w:r>
        <w:t xml:space="preserve">Ici, le client </w:t>
      </w:r>
      <w:r w:rsidR="00FC4300">
        <w:t xml:space="preserve">va donner des paramètres dans la requête, ce sont ces paramètres qui sont cruciaux pour communiquer </w:t>
      </w:r>
      <w:r w:rsidR="003B6BC9">
        <w:t>entre le back end et le front end.</w:t>
      </w:r>
    </w:p>
    <w:p w14:paraId="07A35AEE" w14:textId="2332C532" w:rsidR="003B6BC9" w:rsidRDefault="003B6BC9" w:rsidP="00150211">
      <w:r>
        <w:t>Ici, nous retrouvons le paramètre « action »</w:t>
      </w:r>
      <w:r w:rsidR="00441676">
        <w:t xml:space="preserve">, qui </w:t>
      </w:r>
      <w:r w:rsidR="001E7C85">
        <w:t>permettra au php de traiter les re</w:t>
      </w:r>
      <w:r w:rsidR="00F65EFB">
        <w:t>quetes</w:t>
      </w:r>
      <w:r w:rsidR="00446B17">
        <w:t xml:space="preserve"> en fonction de la valeur de celui-ci</w:t>
      </w:r>
      <w:r w:rsidR="00730430">
        <w:t>.</w:t>
      </w:r>
    </w:p>
    <w:p w14:paraId="7B1282B6" w14:textId="7E74C8D0" w:rsidR="00730430" w:rsidRDefault="00730430" w:rsidP="00150211">
      <w:r>
        <w:t xml:space="preserve">Il est </w:t>
      </w:r>
      <w:r w:rsidR="00411F25">
        <w:t xml:space="preserve">aussi possible de passer plusieurs paramètres </w:t>
      </w:r>
      <w:r w:rsidR="001F32A6">
        <w:t xml:space="preserve">dans </w:t>
      </w:r>
      <w:r w:rsidR="00411F25">
        <w:t>la requête</w:t>
      </w:r>
      <w:r w:rsidR="001F32A6">
        <w:t> :</w:t>
      </w:r>
    </w:p>
    <w:p w14:paraId="53092FB8" w14:textId="77777777" w:rsidR="001F32A6" w:rsidRPr="001F32A6" w:rsidRDefault="001F32A6" w:rsidP="001F32A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F32A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data:</w:t>
      </w:r>
      <w:r w:rsidRPr="001F32A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F32A6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'action=joueur&amp;equipeId='</w:t>
      </w:r>
      <w:r w:rsidRPr="001F32A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F32A6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+</w:t>
      </w:r>
      <w:r w:rsidRPr="001F32A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F32A6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teamid</w:t>
      </w:r>
      <w:r w:rsidRPr="001F32A6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</w:p>
    <w:p w14:paraId="3CE400DA" w14:textId="6A51F9A7" w:rsidR="00FF48EB" w:rsidRPr="001F32A6" w:rsidRDefault="004A65CC" w:rsidP="00150211">
      <w:pPr>
        <w:rPr>
          <w:lang w:val="en-US"/>
        </w:rPr>
      </w:pPr>
      <w:r w:rsidRPr="004A65CC">
        <w:rPr>
          <w:noProof/>
          <w:lang w:val="en-US"/>
        </w:rPr>
        <w:drawing>
          <wp:inline distT="0" distB="0" distL="0" distR="0" wp14:anchorId="55E81E13" wp14:editId="0753A04F">
            <wp:extent cx="5401429" cy="3677163"/>
            <wp:effectExtent l="0" t="0" r="8890" b="0"/>
            <wp:docPr id="472263254" name="Image 1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63254" name="Image 1" descr="Une image contenant texte, capture d’écran, Police, logiciel&#10;&#10;Description générée automatiquement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69078" w14:textId="5439DCD4" w:rsidR="009A06F9" w:rsidRDefault="009A06F9" w:rsidP="009A06F9">
      <w:pPr>
        <w:pStyle w:val="Titre2"/>
      </w:pPr>
      <w:bookmarkStart w:id="34" w:name="_Toc191564215"/>
      <w:r>
        <w:t>Ex6</w:t>
      </w:r>
      <w:bookmarkEnd w:id="34"/>
    </w:p>
    <w:p w14:paraId="231290B0" w14:textId="173BDEB6" w:rsidR="00FF48EB" w:rsidRDefault="00FF48EB" w:rsidP="00FF48EB">
      <w:r>
        <w:t>Cet exercice va nous permettre de code</w:t>
      </w:r>
      <w:r w:rsidR="00247BA3">
        <w:t>r</w:t>
      </w:r>
      <w:r>
        <w:t xml:space="preserve"> en PHP </w:t>
      </w:r>
      <w:r w:rsidR="00DA1537">
        <w:t>orienté objets.</w:t>
      </w:r>
    </w:p>
    <w:p w14:paraId="743B79C5" w14:textId="1CB2EE2B" w:rsidR="006148B9" w:rsidRDefault="0011086A" w:rsidP="00FF48EB">
      <w:r>
        <w:t>C’est décrit dans la cheatsheet mais voici tout de même a quoi ressemble une classe PHP</w:t>
      </w:r>
    </w:p>
    <w:p w14:paraId="301C371A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class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4EC9B0"/>
          <w:sz w:val="21"/>
          <w:szCs w:val="21"/>
          <w:lang w:eastAsia="fr-CH"/>
        </w:rPr>
        <w:t>Voiture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{</w:t>
      </w:r>
    </w:p>
    <w:p w14:paraId="457ABF4E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</w:t>
      </w:r>
      <w:r w:rsidRPr="001F7B86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public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$marque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  </w:t>
      </w:r>
      <w:r w:rsidRPr="001F7B86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// Propriété</w:t>
      </w:r>
    </w:p>
    <w:p w14:paraId="1109EB88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</w:p>
    <w:p w14:paraId="449D6BDD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</w:t>
      </w:r>
      <w:r w:rsidRPr="001F7B86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public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function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demarrer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() {  </w:t>
      </w:r>
      <w:r w:rsidRPr="001F7B86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// Méthode</w:t>
      </w:r>
    </w:p>
    <w:p w14:paraId="663FE49C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    </w:t>
      </w:r>
      <w:r w:rsidRPr="001F7B86">
        <w:rPr>
          <w:rFonts w:ascii="Consolas" w:eastAsia="Times New Roman" w:hAnsi="Consolas" w:cs="Times New Roman"/>
          <w:color w:val="C586C0"/>
          <w:sz w:val="21"/>
          <w:szCs w:val="21"/>
          <w:lang w:eastAsia="fr-CH"/>
        </w:rPr>
        <w:t>return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"La voiture démarre"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</w:t>
      </w:r>
    </w:p>
    <w:p w14:paraId="3C322105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  }</w:t>
      </w:r>
    </w:p>
    <w:p w14:paraId="6A298951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5685D3B9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</w:p>
    <w:p w14:paraId="67183E3D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// Instanciation</w:t>
      </w:r>
    </w:p>
    <w:p w14:paraId="2818A8CA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$maVoiture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=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new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4EC9B0"/>
          <w:sz w:val="21"/>
          <w:szCs w:val="21"/>
          <w:lang w:eastAsia="fr-CH"/>
        </w:rPr>
        <w:t>Voiture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();</w:t>
      </w:r>
    </w:p>
    <w:p w14:paraId="5510262C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$maVoiture</w:t>
      </w:r>
      <w:r w:rsidRPr="001F7B86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-&gt;</w:t>
      </w:r>
      <w:r w:rsidRPr="001F7B8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marque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=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"Toyota"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</w:t>
      </w:r>
    </w:p>
    <w:p w14:paraId="67954930" w14:textId="77777777" w:rsidR="001F7B86" w:rsidRPr="001F7B86" w:rsidRDefault="001F7B86" w:rsidP="001F7B86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F7B86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lastRenderedPageBreak/>
        <w:t>echo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F7B86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$maVoiture</w:t>
      </w:r>
      <w:r w:rsidRPr="001F7B86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-&gt;</w:t>
      </w:r>
      <w:r w:rsidRPr="001F7B86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demarrer</w:t>
      </w:r>
      <w:r w:rsidRPr="001F7B86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();  </w:t>
      </w:r>
      <w:r w:rsidRPr="001F7B86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// Affiche "La voiture démarre"</w:t>
      </w:r>
    </w:p>
    <w:p w14:paraId="5D65AE38" w14:textId="77777777" w:rsidR="00DA1537" w:rsidRDefault="00DA1537" w:rsidP="00FF48EB"/>
    <w:p w14:paraId="6263F307" w14:textId="47861F93" w:rsidR="007E12A2" w:rsidRDefault="007E12A2" w:rsidP="00FF48EB">
      <w:r>
        <w:t>Le constructeur d’une classe</w:t>
      </w:r>
      <w:r w:rsidR="00C77A3A">
        <w:t xml:space="preserve"> se </w:t>
      </w:r>
      <w:r w:rsidR="009D4ABC">
        <w:t>crée</w:t>
      </w:r>
      <w:r w:rsidR="00C77A3A">
        <w:t xml:space="preserve"> comme ceci :</w:t>
      </w:r>
    </w:p>
    <w:p w14:paraId="6496F265" w14:textId="77777777" w:rsidR="00C77A3A" w:rsidRPr="00C77A3A" w:rsidRDefault="00C77A3A" w:rsidP="00C77A3A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</w:p>
    <w:p w14:paraId="0DDDF239" w14:textId="77777777" w:rsidR="00C77A3A" w:rsidRPr="00C77A3A" w:rsidRDefault="00C77A3A" w:rsidP="00C77A3A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C77A3A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public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C77A3A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function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C77A3A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__construct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(</w:t>
      </w:r>
      <w:r w:rsidRPr="00C77A3A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$marque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) {</w:t>
      </w:r>
    </w:p>
    <w:p w14:paraId="16A22CE8" w14:textId="77777777" w:rsidR="00C77A3A" w:rsidRPr="00C77A3A" w:rsidRDefault="00C77A3A" w:rsidP="00C77A3A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</w:t>
      </w:r>
      <w:r w:rsidRPr="00C77A3A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$this</w:t>
      </w:r>
      <w:r w:rsidRPr="00C77A3A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-&gt;</w:t>
      </w:r>
      <w:r w:rsidRPr="00C77A3A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marque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C77A3A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=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C77A3A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$marque</w:t>
      </w: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</w:t>
      </w:r>
    </w:p>
    <w:p w14:paraId="66A17C99" w14:textId="77777777" w:rsidR="00C77A3A" w:rsidRPr="00C77A3A" w:rsidRDefault="00C77A3A" w:rsidP="00C77A3A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C77A3A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0DCD2E18" w14:textId="77777777" w:rsidR="00C77A3A" w:rsidRDefault="00C77A3A" w:rsidP="00FF48EB"/>
    <w:p w14:paraId="6AA6CC95" w14:textId="4724B56D" w:rsidR="002825D3" w:rsidRDefault="004522ED" w:rsidP="00FF48EB">
      <w:r>
        <w:t>Il est aussi possible de créer des variables privées :</w:t>
      </w:r>
    </w:p>
    <w:p w14:paraId="15666831" w14:textId="77777777" w:rsidR="004522ED" w:rsidRPr="004522ED" w:rsidRDefault="004522ED" w:rsidP="004522ED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4522ED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private</w:t>
      </w:r>
      <w:r w:rsidRPr="004522ED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4522ED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$nom</w:t>
      </w:r>
      <w:r w:rsidRPr="004522ED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;  </w:t>
      </w:r>
      <w:r w:rsidRPr="004522ED">
        <w:rPr>
          <w:rFonts w:ascii="Consolas" w:eastAsia="Times New Roman" w:hAnsi="Consolas" w:cs="Times New Roman"/>
          <w:color w:val="7CA668"/>
          <w:sz w:val="21"/>
          <w:szCs w:val="21"/>
          <w:lang w:eastAsia="fr-CH"/>
        </w:rPr>
        <w:t>// Accessible uniquement dans la classe</w:t>
      </w:r>
    </w:p>
    <w:p w14:paraId="283B957D" w14:textId="77777777" w:rsidR="004522ED" w:rsidRDefault="004522ED" w:rsidP="00FF48EB"/>
    <w:p w14:paraId="40537A1C" w14:textId="11F2E0D8" w:rsidR="006148B9" w:rsidRPr="0072098B" w:rsidRDefault="00E52A15" w:rsidP="00FF48EB">
      <w:r>
        <w:t xml:space="preserve">Pour résumer, </w:t>
      </w:r>
      <w:r w:rsidRPr="00E52A15">
        <w:t xml:space="preserve">PHP POO permet donc d'organiser le code efficacement en regroupant </w:t>
      </w:r>
      <w:r w:rsidRPr="00E52A15">
        <w:rPr>
          <w:b/>
          <w:bCs/>
        </w:rPr>
        <w:t>données et comportements</w:t>
      </w:r>
      <w:r w:rsidRPr="00E52A15">
        <w:t xml:space="preserve"> dans des classes.</w:t>
      </w:r>
    </w:p>
    <w:p w14:paraId="1F1F6541" w14:textId="6652B4C3" w:rsidR="009A06F9" w:rsidRDefault="009A06F9" w:rsidP="009A06F9">
      <w:pPr>
        <w:pStyle w:val="Titre2"/>
      </w:pPr>
      <w:bookmarkStart w:id="35" w:name="_Toc191564216"/>
      <w:r>
        <w:t>Ex7</w:t>
      </w:r>
      <w:bookmarkEnd w:id="35"/>
    </w:p>
    <w:p w14:paraId="66FAC103" w14:textId="4C337205" w:rsidR="00002181" w:rsidRDefault="009350A5" w:rsidP="00002181">
      <w:r w:rsidRPr="009350A5">
        <w:rPr>
          <w:b/>
          <w:bCs/>
        </w:rPr>
        <w:t>PDO (PHP Data Objects)</w:t>
      </w:r>
      <w:r w:rsidRPr="009350A5">
        <w:t xml:space="preserve"> est une interface qui permet de se connecter à différentes bases de données de manière sécurisée et flexible.</w:t>
      </w:r>
    </w:p>
    <w:p w14:paraId="43B02924" w14:textId="6030CF1A" w:rsidR="00F14157" w:rsidRDefault="00F14157" w:rsidP="00002181">
      <w:r>
        <w:t>Cet exercice porte sur le lien</w:t>
      </w:r>
      <w:r w:rsidR="005C1723">
        <w:t xml:space="preserve"> avec</w:t>
      </w:r>
      <w:r w:rsidR="00E43EC0">
        <w:t xml:space="preserve"> les bases de données</w:t>
      </w:r>
      <w:r w:rsidR="003077E5">
        <w:t>.</w:t>
      </w:r>
    </w:p>
    <w:p w14:paraId="0F8C68F7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&lt;?php</w:t>
      </w:r>
    </w:p>
    <w:p w14:paraId="18A3808F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</w:p>
    <w:p w14:paraId="5387A399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class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4EC9B0"/>
          <w:sz w:val="21"/>
          <w:szCs w:val="21"/>
          <w:lang w:val="en-US" w:eastAsia="fr-CH"/>
        </w:rPr>
        <w:t>Wrk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{</w:t>
      </w:r>
    </w:p>
    <w:p w14:paraId="159C0086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</w:p>
    <w:p w14:paraId="1CCCC34A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private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$bdd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;</w:t>
      </w:r>
    </w:p>
    <w:p w14:paraId="766CA09B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</w:p>
    <w:p w14:paraId="405A5963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__contruct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(){</w:t>
      </w:r>
    </w:p>
    <w:p w14:paraId="65240733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$bdd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new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4EC9B0"/>
          <w:sz w:val="21"/>
          <w:szCs w:val="21"/>
          <w:lang w:val="en-US" w:eastAsia="fr-CH"/>
        </w:rPr>
        <w:t>PDO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'mysql:host=localhost:3306;dbname=hockey'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'root'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,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''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);</w:t>
      </w:r>
    </w:p>
    <w:p w14:paraId="3235205F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    }</w:t>
      </w:r>
    </w:p>
    <w:p w14:paraId="3B27A51E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</w:p>
    <w:p w14:paraId="7AF64A1C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getEquipesFromDB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() : Equipe {</w:t>
      </w:r>
    </w:p>
    <w:p w14:paraId="558608AF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     </w:t>
      </w:r>
    </w:p>
    <w:p w14:paraId="12080CCD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   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$sqlQuery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SELECT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*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FROM</w:t>
      </w:r>
      <w:r w:rsidRPr="00167DA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t_equipe'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;</w:t>
      </w:r>
    </w:p>
    <w:p w14:paraId="59DFC52D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   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$bdd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prepare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$sqlQuery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);</w:t>
      </w:r>
    </w:p>
    <w:p w14:paraId="789C2BBB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   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execute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();</w:t>
      </w:r>
    </w:p>
    <w:p w14:paraId="1A46A3B7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   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$reponse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167DA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fetchAll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();</w:t>
      </w:r>
    </w:p>
    <w:p w14:paraId="230363D9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        </w:t>
      </w:r>
      <w:r w:rsidRPr="00167DA8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return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$reponse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>;</w:t>
      </w:r>
    </w:p>
    <w:p w14:paraId="541A306E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val="en-US" w:eastAsia="fr-CH"/>
        </w:rPr>
        <w:t xml:space="preserve">    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0BC0D96F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    </w:t>
      </w: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public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 xml:space="preserve"> </w:t>
      </w:r>
      <w:r w:rsidRPr="00167DA8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getJoueursFromDB</w:t>
      </w: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() : Joueur {    </w:t>
      </w:r>
    </w:p>
    <w:p w14:paraId="00623944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    }</w:t>
      </w:r>
    </w:p>
    <w:p w14:paraId="533B932F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67DA8"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  <w:t>}</w:t>
      </w:r>
    </w:p>
    <w:p w14:paraId="2F8A55BB" w14:textId="77777777" w:rsidR="00167DA8" w:rsidRPr="00167DA8" w:rsidRDefault="00167DA8" w:rsidP="00167DA8">
      <w:pPr>
        <w:shd w:val="clear" w:color="auto" w:fill="000000"/>
        <w:spacing w:after="0" w:line="285" w:lineRule="atLeast"/>
        <w:rPr>
          <w:rFonts w:ascii="Consolas" w:eastAsia="Times New Roman" w:hAnsi="Consolas" w:cs="Times New Roman"/>
          <w:color w:val="FFFFFF"/>
          <w:sz w:val="21"/>
          <w:szCs w:val="21"/>
          <w:lang w:eastAsia="fr-CH"/>
        </w:rPr>
      </w:pPr>
      <w:r w:rsidRPr="00167DA8">
        <w:rPr>
          <w:rFonts w:ascii="Consolas" w:eastAsia="Times New Roman" w:hAnsi="Consolas" w:cs="Times New Roman"/>
          <w:color w:val="569CD6"/>
          <w:sz w:val="21"/>
          <w:szCs w:val="21"/>
          <w:lang w:eastAsia="fr-CH"/>
        </w:rPr>
        <w:t>?&gt;</w:t>
      </w:r>
    </w:p>
    <w:p w14:paraId="7D3FE711" w14:textId="77777777" w:rsidR="00010043" w:rsidRPr="00002181" w:rsidRDefault="00010043" w:rsidP="00002181"/>
    <w:p w14:paraId="7302B000" w14:textId="5FD0E38D" w:rsidR="009A06F9" w:rsidRDefault="009A06F9" w:rsidP="009A06F9">
      <w:pPr>
        <w:pStyle w:val="Titre2"/>
      </w:pPr>
      <w:bookmarkStart w:id="36" w:name="_Toc191564217"/>
      <w:r>
        <w:t>Ex8</w:t>
      </w:r>
      <w:bookmarkEnd w:id="36"/>
    </w:p>
    <w:p w14:paraId="2B9D71BB" w14:textId="7548CDE7" w:rsidR="00D406B7" w:rsidRDefault="00D406B7" w:rsidP="00D406B7">
      <w:r>
        <w:t>L’exercice</w:t>
      </w:r>
      <w:r w:rsidR="00C6751F">
        <w:t xml:space="preserve"> 8 ressemble de plus en plus au projet de ce module</w:t>
      </w:r>
      <w:r w:rsidR="00807358">
        <w:t>, en effet nous avons maintenant des classes</w:t>
      </w:r>
      <w:r w:rsidR="009A6046">
        <w:t xml:space="preserve"> et </w:t>
      </w:r>
      <w:r w:rsidR="00807358">
        <w:t>un modèle proche du MVC.</w:t>
      </w:r>
    </w:p>
    <w:p w14:paraId="2C1E1A52" w14:textId="2E2CE289" w:rsidR="009A6046" w:rsidRDefault="009A6046" w:rsidP="00D406B7">
      <w:r>
        <w:lastRenderedPageBreak/>
        <w:t>Nous chargeons d’abord</w:t>
      </w:r>
      <w:r w:rsidR="007975EC">
        <w:t xml:space="preserve"> toutes les équipes récupérées dans la db :</w:t>
      </w:r>
    </w:p>
    <w:p w14:paraId="318F1337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</w:t>
      </w:r>
      <w:r w:rsidRPr="00EE6CF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getEquipes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(){</w:t>
      </w:r>
    </w:p>
    <w:p w14:paraId="58E0E318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highlight w:val="yellow"/>
          <w:lang w:val="en-US" w:eastAsia="fr-CH"/>
        </w:rPr>
        <w:t>$tabl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highlight w:val="yellow"/>
          <w:lang w:val="en-US" w:eastAsia="fr-CH"/>
        </w:rPr>
        <w:t>=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$this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wrk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EE6CF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getEquipesFromDB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();</w:t>
      </w:r>
    </w:p>
    <w:p w14:paraId="4674FFD0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EE6CF8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echo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'&lt;equipes&gt;'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11869E37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 </w:t>
      </w:r>
      <w:r w:rsidRPr="00EE6CF8">
        <w:rPr>
          <w:rFonts w:ascii="Consolas" w:eastAsia="Times New Roman" w:hAnsi="Consolas" w:cs="Times New Roman"/>
          <w:color w:val="6A9955"/>
          <w:sz w:val="21"/>
          <w:szCs w:val="21"/>
          <w:lang w:eastAsia="fr-CH"/>
        </w:rPr>
        <w:t>//parcourir les noms d'équipes  </w:t>
      </w:r>
    </w:p>
    <w:p w14:paraId="74705AAD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 </w:t>
      </w:r>
      <w:r w:rsidRPr="00EE6CF8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foreach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(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$tabl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as 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$key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=&gt; 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$value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 {          </w:t>
      </w:r>
    </w:p>
    <w:p w14:paraId="15538F9E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EE6CF8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echo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'&lt;equipe&gt;&lt;id&gt;'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.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$value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EE6CF8">
        <w:rPr>
          <w:rFonts w:ascii="Consolas" w:eastAsia="Times New Roman" w:hAnsi="Consolas" w:cs="Times New Roman"/>
          <w:color w:val="B5CEA8"/>
          <w:sz w:val="21"/>
          <w:szCs w:val="21"/>
          <w:lang w:val="en-US" w:eastAsia="fr-CH"/>
        </w:rPr>
        <w:t>0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].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'&lt;/id&gt;&lt;nom&gt; '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.</w:t>
      </w:r>
      <w:r w:rsidRPr="00EE6CF8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$value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EE6CF8">
        <w:rPr>
          <w:rFonts w:ascii="Consolas" w:eastAsia="Times New Roman" w:hAnsi="Consolas" w:cs="Times New Roman"/>
          <w:color w:val="B5CEA8"/>
          <w:sz w:val="21"/>
          <w:szCs w:val="21"/>
          <w:lang w:val="en-US" w:eastAsia="fr-CH"/>
        </w:rPr>
        <w:t>1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].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' 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&lt;/nom&gt;&lt;/equipe&gt;'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41B9621C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</w:p>
    <w:p w14:paraId="7FF5B179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}</w:t>
      </w:r>
    </w:p>
    <w:p w14:paraId="0FA65EFA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</w:t>
      </w:r>
      <w:r w:rsidRPr="00EE6CF8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echo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EE6CF8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'&lt;/equipes&gt;'</w:t>
      </w: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7C966593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</w:p>
    <w:p w14:paraId="30C3A08E" w14:textId="77777777" w:rsidR="00EE6CF8" w:rsidRPr="00EE6CF8" w:rsidRDefault="00EE6CF8" w:rsidP="00EE6CF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EE6CF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}</w:t>
      </w:r>
    </w:p>
    <w:p w14:paraId="14A569D2" w14:textId="77777777" w:rsidR="00EE6CF8" w:rsidRDefault="00EE6CF8" w:rsidP="00D406B7"/>
    <w:p w14:paraId="5FFC3C0E" w14:textId="4D13AD70" w:rsidR="00EE6CF8" w:rsidRDefault="00EE6CF8" w:rsidP="00D406B7">
      <w:r w:rsidRPr="00696E81">
        <w:rPr>
          <w:highlight w:val="yellow"/>
        </w:rPr>
        <w:t>$tabl</w:t>
      </w:r>
      <w:r>
        <w:t xml:space="preserve"> est égal </w:t>
      </w:r>
      <w:r w:rsidR="005B6BDD">
        <w:t>à</w:t>
      </w:r>
      <w:r>
        <w:t xml:space="preserve"> un tableau de</w:t>
      </w:r>
      <w:r w:rsidR="00202C0F">
        <w:t xml:space="preserve"> tableau par équipe :</w:t>
      </w:r>
    </w:p>
    <w:p w14:paraId="19CBDF09" w14:textId="242CA5AB" w:rsidR="00202C0F" w:rsidRDefault="00E4371F" w:rsidP="00D406B7">
      <w:r>
        <w:t>$t</w:t>
      </w:r>
      <w:r w:rsidR="00202C0F">
        <w:t>abl = [</w:t>
      </w:r>
      <w:r w:rsidR="005B6BDD">
        <w:t>[1, equipe1], [1, equipe2],[3, equipe3]</w:t>
      </w:r>
      <w:r w:rsidR="00202C0F">
        <w:t>]</w:t>
      </w:r>
      <w:r w:rsidR="005B6BDD">
        <w:t xml:space="preserve"> etc…</w:t>
      </w:r>
    </w:p>
    <w:p w14:paraId="7F7AD93E" w14:textId="2CF59C42" w:rsidR="00E4371F" w:rsidRDefault="00E4371F" w:rsidP="00D406B7">
      <w:r>
        <w:t>Je parcours ces tableaux et directement je crée le XML pour chacune de mes équipes :</w:t>
      </w:r>
    </w:p>
    <w:p w14:paraId="7FFC0590" w14:textId="043691F4" w:rsidR="00E4371F" w:rsidRDefault="00A3444C" w:rsidP="00D406B7">
      <w:r w:rsidRPr="00A3444C">
        <w:rPr>
          <w:noProof/>
        </w:rPr>
        <w:drawing>
          <wp:inline distT="0" distB="0" distL="0" distR="0" wp14:anchorId="3C89F29E" wp14:editId="312FED58">
            <wp:extent cx="3096057" cy="1838582"/>
            <wp:effectExtent l="0" t="0" r="0" b="9525"/>
            <wp:docPr id="1809335102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35102" name="Image 1" descr="Une image contenant texte, capture d’écran, Police, nombre&#10;&#10;Description générée automatiquement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B9DB0" w14:textId="5C70F0DC" w:rsidR="00A3444C" w:rsidRDefault="00A3444C" w:rsidP="00D406B7">
      <w:r>
        <w:t>Ma choiceList est maintenant remplie de mes équipes.</w:t>
      </w:r>
    </w:p>
    <w:p w14:paraId="0883B96E" w14:textId="2E366C78" w:rsidR="006D015A" w:rsidRDefault="006D015A" w:rsidP="00D406B7">
      <w:r>
        <w:t xml:space="preserve">Pour les joueurs, nous allons nous baser sur leur FK de leur équipe pour savoir </w:t>
      </w:r>
      <w:r w:rsidR="002E5C43">
        <w:t>leur appartenance.</w:t>
      </w:r>
    </w:p>
    <w:p w14:paraId="425D257C" w14:textId="2115F240" w:rsidR="00A41CD5" w:rsidRDefault="00AB21F0" w:rsidP="00D406B7">
      <w:r>
        <w:t>Donc pour récupérer l’id de mon équipe, je vais regarder le paramètre de ma requête http :</w:t>
      </w:r>
    </w:p>
    <w:p w14:paraId="1FA1ABF2" w14:textId="77777777" w:rsidR="00AB21F0" w:rsidRPr="00AB21F0" w:rsidRDefault="00AB21F0" w:rsidP="00AB21F0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AB21F0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AB21F0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$_GET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AB21F0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'action'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== </w:t>
      </w:r>
      <w:r w:rsidRPr="00AB21F0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"joueur"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</w:t>
      </w:r>
    </w:p>
    <w:p w14:paraId="184E2873" w14:textId="77777777" w:rsidR="00AB21F0" w:rsidRPr="00AB21F0" w:rsidRDefault="00AB21F0" w:rsidP="00AB21F0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{</w:t>
      </w:r>
    </w:p>
    <w:p w14:paraId="09728CD6" w14:textId="77777777" w:rsidR="00AB21F0" w:rsidRPr="00AB21F0" w:rsidRDefault="00AB21F0" w:rsidP="00AB21F0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</w:t>
      </w:r>
      <w:r w:rsidRPr="00AB21F0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$equipeId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AB21F0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$_GET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AB21F0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"equipeId"</w:t>
      </w: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];  </w:t>
      </w:r>
    </w:p>
    <w:p w14:paraId="0A91A50B" w14:textId="77777777" w:rsidR="00AB21F0" w:rsidRPr="0071448C" w:rsidRDefault="00AB21F0" w:rsidP="00AB21F0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</w:t>
      </w:r>
      <w:r w:rsidRPr="0071448C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$ctrl</w:t>
      </w:r>
      <w:r w:rsidRPr="0071448C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71448C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getjoueurs</w:t>
      </w:r>
      <w:r w:rsidRPr="0071448C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71448C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$equipeId</w:t>
      </w:r>
      <w:r w:rsidRPr="0071448C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10754C6C" w14:textId="77777777" w:rsidR="00AB21F0" w:rsidRPr="00AB21F0" w:rsidRDefault="00AB21F0" w:rsidP="00AB21F0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AB21F0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}</w:t>
      </w:r>
    </w:p>
    <w:p w14:paraId="16ED98A2" w14:textId="16ECC80A" w:rsidR="005B6BDD" w:rsidRDefault="00DE560B" w:rsidP="00D406B7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4C2ED8B" wp14:editId="102DD468">
                <wp:simplePos x="0" y="0"/>
                <wp:positionH relativeFrom="column">
                  <wp:posOffset>2291110</wp:posOffset>
                </wp:positionH>
                <wp:positionV relativeFrom="paragraph">
                  <wp:posOffset>149635</wp:posOffset>
                </wp:positionV>
                <wp:extent cx="360" cy="360"/>
                <wp:effectExtent l="95250" t="152400" r="95250" b="152400"/>
                <wp:wrapNone/>
                <wp:docPr id="2115799161" name="Encr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3048125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2" o:spid="_x0000_s1026" type="#_x0000_t75" style="position:absolute;margin-left:176.15pt;margin-top:3.3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4DD567" wp14:editId="4F95A643">
                <wp:simplePos x="0" y="0"/>
                <wp:positionH relativeFrom="column">
                  <wp:posOffset>2272030</wp:posOffset>
                </wp:positionH>
                <wp:positionV relativeFrom="paragraph">
                  <wp:posOffset>340075</wp:posOffset>
                </wp:positionV>
                <wp:extent cx="360" cy="360"/>
                <wp:effectExtent l="95250" t="152400" r="95250" b="152400"/>
                <wp:wrapNone/>
                <wp:docPr id="972636134" name="Encr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B8A8958" id="Encre 1" o:spid="_x0000_s1026" type="#_x0000_t75" style="position:absolute;margin-left:174.65pt;margin-top:18.3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OOjV+TcAQAAmQQA&#10;ABAAAAAAAAAAAAAAAAAA1AMAAGRycy9pbmsvaW5rMS54bWxQSwECLQAUAAYACAAAACEAHFFySt0A&#10;AAAJAQAADwAAAAAAAAAAAAAAAADeBQAAZHJzL2Rvd25yZXYueG1sUEsBAi0AFAAGAAgAAAAhAHkY&#10;vJ2/AAAAIQEAABkAAAAAAAAAAAAAAAAA6AYAAGRycy9fcmVscy9lMm9Eb2MueG1sLnJlbHNQSwUG&#10;AAAAAAYABgB4AQAA3gcAAAAA&#10;">
                <v:imagedata r:id="rId85" o:title=""/>
              </v:shape>
            </w:pict>
          </mc:Fallback>
        </mc:AlternateContent>
      </w:r>
      <w:r w:rsidRPr="00DE560B">
        <w:rPr>
          <w:noProof/>
        </w:rPr>
        <w:drawing>
          <wp:inline distT="0" distB="0" distL="0" distR="0" wp14:anchorId="66999B2A" wp14:editId="2DE28F72">
            <wp:extent cx="2657846" cy="438211"/>
            <wp:effectExtent l="0" t="0" r="9525" b="0"/>
            <wp:docPr id="20561263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26325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A545" w14:textId="1D4A9458" w:rsidR="00A264E7" w:rsidRDefault="00A264E7" w:rsidP="00D406B7">
      <w:r>
        <w:t>Pour ensuite simplement charger juste mes joueurs ayant la FK en paramètre</w:t>
      </w:r>
      <w:r w:rsidR="00400865">
        <w:t xml:space="preserve"> (</w:t>
      </w:r>
      <w:r w:rsidR="00400865" w:rsidRPr="00400865">
        <w:rPr>
          <w:highlight w:val="yellow"/>
        </w:rPr>
        <w:t>$id</w:t>
      </w:r>
      <w:r w:rsidR="00400865">
        <w:t>)</w:t>
      </w:r>
      <w:r>
        <w:t> :</w:t>
      </w:r>
    </w:p>
    <w:p w14:paraId="28F43B03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public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function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</w:t>
      </w:r>
      <w:r w:rsidRPr="00400865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getJoueursFromDB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highlight w:val="yellow"/>
          <w:lang w:val="en-US" w:eastAsia="fr-CH"/>
        </w:rPr>
        <w:t>$id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){</w:t>
      </w:r>
    </w:p>
    <w:p w14:paraId="3C88B8B5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$sqlQuery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SELECT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*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FROM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t_joueur 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WHERE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 xml:space="preserve"> FK_equipe 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=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{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$id</w:t>
      </w:r>
      <w:r w:rsidRPr="0040086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}"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6422D0B1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400865">
        <w:rPr>
          <w:rFonts w:ascii="Consolas" w:eastAsia="Times New Roman" w:hAnsi="Consolas" w:cs="Times New Roman"/>
          <w:color w:val="569CD6"/>
          <w:sz w:val="21"/>
          <w:szCs w:val="21"/>
          <w:lang w:val="en-US" w:eastAsia="fr-CH"/>
        </w:rPr>
        <w:t>$this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bdd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400865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prepare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$sqlQuery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);</w:t>
      </w:r>
    </w:p>
    <w:p w14:paraId="26AD0772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lastRenderedPageBreak/>
        <w:t xml:space="preserve">           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400865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execute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();</w:t>
      </w:r>
    </w:p>
    <w:p w14:paraId="57035E87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$reponse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 =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$prepareQuery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-&gt;</w:t>
      </w:r>
      <w:r w:rsidRPr="00400865">
        <w:rPr>
          <w:rFonts w:ascii="Consolas" w:eastAsia="Times New Roman" w:hAnsi="Consolas" w:cs="Times New Roman"/>
          <w:color w:val="DCDCAA"/>
          <w:sz w:val="21"/>
          <w:szCs w:val="21"/>
          <w:lang w:val="en-US" w:eastAsia="fr-CH"/>
        </w:rPr>
        <w:t>fetchAll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();</w:t>
      </w:r>
    </w:p>
    <w:p w14:paraId="374E5123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</w:p>
    <w:p w14:paraId="528B7B5D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</w:t>
      </w:r>
    </w:p>
    <w:p w14:paraId="4C087BD8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400865">
        <w:rPr>
          <w:rFonts w:ascii="Consolas" w:eastAsia="Times New Roman" w:hAnsi="Consolas" w:cs="Times New Roman"/>
          <w:color w:val="C586C0"/>
          <w:sz w:val="21"/>
          <w:szCs w:val="21"/>
          <w:lang w:eastAsia="fr-CH"/>
        </w:rPr>
        <w:t>return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400865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$reponse</w:t>
      </w: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        </w:t>
      </w:r>
    </w:p>
    <w:p w14:paraId="7C83FE3C" w14:textId="77777777" w:rsidR="00400865" w:rsidRPr="00400865" w:rsidRDefault="00400865" w:rsidP="00400865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400865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}</w:t>
      </w:r>
    </w:p>
    <w:p w14:paraId="74A9B5F1" w14:textId="77777777" w:rsidR="00A264E7" w:rsidRDefault="00A264E7" w:rsidP="00D406B7"/>
    <w:p w14:paraId="704601FC" w14:textId="001C193E" w:rsidR="00765F45" w:rsidRDefault="00765F45" w:rsidP="00765F45">
      <w:pPr>
        <w:pStyle w:val="Titre2"/>
      </w:pPr>
      <w:bookmarkStart w:id="37" w:name="_Toc191564218"/>
      <w:r>
        <w:t>E</w:t>
      </w:r>
      <w:r w:rsidR="00C30B16">
        <w:t>x9</w:t>
      </w:r>
      <w:bookmarkEnd w:id="37"/>
    </w:p>
    <w:p w14:paraId="0892FE8A" w14:textId="50F2A9EE" w:rsidR="00065C73" w:rsidRPr="00065C73" w:rsidRDefault="00065C73" w:rsidP="00065C73">
      <w:r>
        <w:t>Dans cet exercice</w:t>
      </w:r>
      <w:r w:rsidR="008A1161">
        <w:t xml:space="preserve"> nous parlerons de la base des sessions, qui permettent de garder en mémoire </w:t>
      </w:r>
      <w:r w:rsidR="00267CF9">
        <w:t>des informations.</w:t>
      </w:r>
    </w:p>
    <w:p w14:paraId="3B540AF6" w14:textId="7B80F6FE" w:rsidR="00C30B16" w:rsidRDefault="00310101" w:rsidP="00C30B16">
      <w:r>
        <w:t>L</w:t>
      </w:r>
      <w:r w:rsidR="008E7D94">
        <w:t>a variable $_SESSION est utilisable seulement si l’on a démarré la session ave</w:t>
      </w:r>
      <w:r w:rsidR="00681B3A">
        <w:t xml:space="preserve">c </w:t>
      </w:r>
      <w:r w:rsidR="00681B3A" w:rsidRPr="00681B3A">
        <w:t>session_start();</w:t>
      </w:r>
    </w:p>
    <w:p w14:paraId="38F1235C" w14:textId="3B18721B" w:rsidR="00681B3A" w:rsidRDefault="00681B3A" w:rsidP="00C30B16">
      <w:r>
        <w:t>Cette variable permet par exemple de</w:t>
      </w:r>
      <w:r w:rsidR="00485FB0">
        <w:t xml:space="preserve"> </w:t>
      </w:r>
      <w:r w:rsidR="007D5FD0">
        <w:t>stocker</w:t>
      </w:r>
      <w:r w:rsidR="00485FB0">
        <w:t xml:space="preserve"> l’état de connexion d’un user</w:t>
      </w:r>
      <w:r w:rsidR="00FA4042">
        <w:t xml:space="preserve">, dans cet exercice nous </w:t>
      </w:r>
      <w:r w:rsidR="00DA561D">
        <w:t>sauvegarderons</w:t>
      </w:r>
      <w:r w:rsidR="00FA4042">
        <w:t xml:space="preserve"> le mot de </w:t>
      </w:r>
      <w:r w:rsidR="00DA561D">
        <w:t>passe «</w:t>
      </w:r>
      <w:r w:rsidR="00FA4042">
        <w:t> emf » :</w:t>
      </w:r>
    </w:p>
    <w:p w14:paraId="107A489E" w14:textId="77777777" w:rsidR="00DA561D" w:rsidRPr="00DA561D" w:rsidRDefault="00DA561D" w:rsidP="00DA561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DA561D">
        <w:rPr>
          <w:rFonts w:ascii="Consolas" w:eastAsia="Times New Roman" w:hAnsi="Consolas" w:cs="Times New Roman"/>
          <w:color w:val="9CDCFE"/>
          <w:sz w:val="21"/>
          <w:szCs w:val="21"/>
          <w:lang w:eastAsia="fr-CH"/>
        </w:rPr>
        <w:t>$_SESSION</w:t>
      </w:r>
      <w:r w:rsidRPr="00DA561D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[</w:t>
      </w:r>
      <w:r w:rsidRPr="00DA561D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"logged"</w:t>
      </w:r>
      <w:r w:rsidRPr="00DA561D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] = </w:t>
      </w:r>
      <w:r w:rsidRPr="00DA561D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"emf"</w:t>
      </w:r>
      <w:r w:rsidRPr="00DA561D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71F11B1E" w14:textId="77777777" w:rsidR="00DA561D" w:rsidRDefault="00DA561D" w:rsidP="00C30B16"/>
    <w:p w14:paraId="4D13F237" w14:textId="091E61E8" w:rsidR="00DA561D" w:rsidRDefault="00DA561D" w:rsidP="00C30B16">
      <w:r>
        <w:t>Donc ci-dessus, j’ai défini la variable de session logged = emf</w:t>
      </w:r>
      <w:r w:rsidR="00F96EB8">
        <w:t>.</w:t>
      </w:r>
    </w:p>
    <w:p w14:paraId="5E8F4184" w14:textId="77777777" w:rsidR="0070571E" w:rsidRDefault="0070571E" w:rsidP="00C30B16"/>
    <w:p w14:paraId="211E424A" w14:textId="77777777" w:rsidR="0070571E" w:rsidRDefault="0070571E" w:rsidP="00C30B16"/>
    <w:p w14:paraId="2670C0BF" w14:textId="42AC497B" w:rsidR="0070571E" w:rsidRDefault="0070571E" w:rsidP="00C30B16">
      <w:r w:rsidRPr="008A3FA4">
        <w:t>Ici, je vérifie</w:t>
      </w:r>
      <w:r w:rsidR="008A3FA4" w:rsidRPr="008A3FA4">
        <w:t xml:space="preserve"> si l</w:t>
      </w:r>
      <w:r w:rsidR="008A3FA4">
        <w:t>e paramètre password est égal à emf :</w:t>
      </w:r>
    </w:p>
    <w:p w14:paraId="42435FAB" w14:textId="3C8B3687" w:rsidR="00A24556" w:rsidRPr="008A3FA4" w:rsidRDefault="00A24556" w:rsidP="00C30B16">
      <w:r>
        <w:t>Si oui, je définis la variable de session logged avec le mot de passe :</w:t>
      </w:r>
    </w:p>
    <w:p w14:paraId="2070D14D" w14:textId="040548BE" w:rsidR="00F96EB8" w:rsidRPr="003D5475" w:rsidRDefault="00F96EB8" w:rsidP="00F96EB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F96EB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        </w:t>
      </w:r>
      <w:r w:rsidRPr="003D5475">
        <w:rPr>
          <w:rFonts w:ascii="Consolas" w:eastAsia="Times New Roman" w:hAnsi="Consolas" w:cs="Times New Roman"/>
          <w:color w:val="C586C0"/>
          <w:sz w:val="21"/>
          <w:szCs w:val="21"/>
          <w:lang w:val="en-US" w:eastAsia="fr-CH"/>
        </w:rPr>
        <w:t>if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(</w:t>
      </w:r>
      <w:r w:rsidRPr="003D547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$_POST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3D547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'password'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== </w:t>
      </w:r>
      <w:r w:rsidRPr="003D547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"emf"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){</w:t>
      </w:r>
    </w:p>
    <w:p w14:paraId="231A2CA0" w14:textId="77777777" w:rsidR="00F96EB8" w:rsidRPr="003D5475" w:rsidRDefault="00F96EB8" w:rsidP="00F96EB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val="en-US" w:eastAsia="fr-CH"/>
        </w:rPr>
      </w:pP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3D5475">
        <w:rPr>
          <w:rFonts w:ascii="Consolas" w:eastAsia="Times New Roman" w:hAnsi="Consolas" w:cs="Times New Roman"/>
          <w:color w:val="9CDCFE"/>
          <w:sz w:val="21"/>
          <w:szCs w:val="21"/>
          <w:lang w:val="en-US" w:eastAsia="fr-CH"/>
        </w:rPr>
        <w:t>$_SESSION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[</w:t>
      </w:r>
      <w:r w:rsidRPr="003D547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'logged'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] = </w:t>
      </w:r>
      <w:r w:rsidRPr="003D5475">
        <w:rPr>
          <w:rFonts w:ascii="Consolas" w:eastAsia="Times New Roman" w:hAnsi="Consolas" w:cs="Times New Roman"/>
          <w:color w:val="CE9178"/>
          <w:sz w:val="21"/>
          <w:szCs w:val="21"/>
          <w:lang w:val="en-US" w:eastAsia="fr-CH"/>
        </w:rPr>
        <w:t>"emf"</w:t>
      </w: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>;</w:t>
      </w:r>
    </w:p>
    <w:p w14:paraId="3E2EABB3" w14:textId="77777777" w:rsidR="00F96EB8" w:rsidRPr="00F96EB8" w:rsidRDefault="00F96EB8" w:rsidP="00F96EB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3D5475">
        <w:rPr>
          <w:rFonts w:ascii="Consolas" w:eastAsia="Times New Roman" w:hAnsi="Consolas" w:cs="Times New Roman"/>
          <w:color w:val="D4D4D4"/>
          <w:sz w:val="21"/>
          <w:szCs w:val="21"/>
          <w:lang w:val="en-US" w:eastAsia="fr-CH"/>
        </w:rPr>
        <w:t xml:space="preserve">            </w:t>
      </w:r>
      <w:r w:rsidRPr="00F96EB8">
        <w:rPr>
          <w:rFonts w:ascii="Consolas" w:eastAsia="Times New Roman" w:hAnsi="Consolas" w:cs="Times New Roman"/>
          <w:color w:val="DCDCAA"/>
          <w:sz w:val="21"/>
          <w:szCs w:val="21"/>
          <w:lang w:eastAsia="fr-CH"/>
        </w:rPr>
        <w:t>echo</w:t>
      </w:r>
      <w:r w:rsidRPr="00F96EB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 xml:space="preserve"> </w:t>
      </w:r>
      <w:r w:rsidRPr="00F96EB8">
        <w:rPr>
          <w:rFonts w:ascii="Consolas" w:eastAsia="Times New Roman" w:hAnsi="Consolas" w:cs="Times New Roman"/>
          <w:color w:val="CE9178"/>
          <w:sz w:val="21"/>
          <w:szCs w:val="21"/>
          <w:lang w:eastAsia="fr-CH"/>
        </w:rPr>
        <w:t>"&lt;result&gt;true&lt;/result&gt;"</w:t>
      </w:r>
      <w:r w:rsidRPr="00F96EB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;</w:t>
      </w:r>
    </w:p>
    <w:p w14:paraId="1F7DC700" w14:textId="77777777" w:rsidR="00F96EB8" w:rsidRPr="00F96EB8" w:rsidRDefault="00F96EB8" w:rsidP="00F96EB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</w:p>
    <w:p w14:paraId="3747FDBA" w14:textId="77777777" w:rsidR="00F96EB8" w:rsidRPr="00F96EB8" w:rsidRDefault="00F96EB8" w:rsidP="00F96EB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fr-CH"/>
        </w:rPr>
      </w:pPr>
      <w:r w:rsidRPr="00F96EB8">
        <w:rPr>
          <w:rFonts w:ascii="Consolas" w:eastAsia="Times New Roman" w:hAnsi="Consolas" w:cs="Times New Roman"/>
          <w:color w:val="D4D4D4"/>
          <w:sz w:val="21"/>
          <w:szCs w:val="21"/>
          <w:lang w:eastAsia="fr-CH"/>
        </w:rPr>
        <w:t>        }</w:t>
      </w:r>
    </w:p>
    <w:p w14:paraId="46AD99A8" w14:textId="77777777" w:rsidR="00F96EB8" w:rsidRDefault="00F96EB8" w:rsidP="00C30B16"/>
    <w:p w14:paraId="5DF60C4A" w14:textId="0CC80DA1" w:rsidR="00FA4042" w:rsidRDefault="00267CF9" w:rsidP="00C30B16">
      <w:r>
        <w:t>Maintenant, sans me logger de nouveau, j’ai quand même accès aux informations :</w:t>
      </w:r>
    </w:p>
    <w:p w14:paraId="5B59F669" w14:textId="64369EA9" w:rsidR="00267CF9" w:rsidRPr="00C30B16" w:rsidRDefault="00267CF9" w:rsidP="00C30B16">
      <w:r w:rsidRPr="00267CF9">
        <w:rPr>
          <w:noProof/>
        </w:rPr>
        <w:drawing>
          <wp:inline distT="0" distB="0" distL="0" distR="0" wp14:anchorId="1E719F86" wp14:editId="0333847A">
            <wp:extent cx="3629532" cy="2333951"/>
            <wp:effectExtent l="0" t="0" r="9525" b="9525"/>
            <wp:docPr id="431575429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75429" name="Image 1" descr="Une image contenant texte, capture d’écran, Police, nombre&#10;&#10;Description générée automatiquement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7ED3" w14:textId="77777777" w:rsidR="007975EC" w:rsidRPr="00D406B7" w:rsidRDefault="007975EC" w:rsidP="00D406B7"/>
    <w:p w14:paraId="2471007F" w14:textId="77777777" w:rsidR="00C13E3F" w:rsidRDefault="00C13E3F" w:rsidP="00AE7E3F">
      <w:pPr>
        <w:pStyle w:val="Titre3"/>
      </w:pPr>
      <w:bookmarkStart w:id="38" w:name="_Toc191564219"/>
      <w:r>
        <w:lastRenderedPageBreak/>
        <w:t>URL</w:t>
      </w:r>
      <w:bookmarkEnd w:id="38"/>
    </w:p>
    <w:p w14:paraId="745420E1" w14:textId="6848F8A8" w:rsidR="009A06F9" w:rsidRDefault="009A06F9" w:rsidP="009A06F9">
      <w:r>
        <w:t>Voici l’url de mon repo Github :</w:t>
      </w:r>
    </w:p>
    <w:p w14:paraId="5029023D" w14:textId="7DCDC03E" w:rsidR="00954C06" w:rsidRPr="00954C06" w:rsidRDefault="00954C06" w:rsidP="00954C06">
      <w:pPr>
        <w:rPr>
          <w:lang w:val="en-US"/>
        </w:rPr>
      </w:pPr>
      <w:hyperlink r:id="rId89" w:history="1">
        <w:r w:rsidRPr="00954C06">
          <w:rPr>
            <w:rStyle w:val="Lienhypertexte"/>
            <w:lang w:val="en-US"/>
          </w:rPr>
          <w:t>emf-info-22-23-2/151-personal-projet-TURBERG-Adrien: emf-info-22-23-2-classroom-151-151-personal-projet-nom-prenom_2-module151 created by GitHub Classroom</w:t>
        </w:r>
      </w:hyperlink>
    </w:p>
    <w:p w14:paraId="1E2CBF96" w14:textId="77777777" w:rsidR="00C13E3F" w:rsidRDefault="00C13E3F" w:rsidP="00AE7E3F">
      <w:pPr>
        <w:pStyle w:val="Titre4"/>
      </w:pPr>
      <w:bookmarkStart w:id="39" w:name="_Toc191564220"/>
      <w:r>
        <w:t>Url d'accès à l'application</w:t>
      </w:r>
      <w:bookmarkEnd w:id="39"/>
    </w:p>
    <w:p w14:paraId="3FBC9C9C" w14:textId="74061DBE" w:rsidR="00FA4110" w:rsidRPr="00FA4110" w:rsidRDefault="00FA4110" w:rsidP="00FA4110">
      <w:pPr>
        <w:rPr>
          <w:lang w:val="en-US"/>
        </w:rPr>
      </w:pPr>
      <w:r w:rsidRPr="00FA4110">
        <w:rPr>
          <w:lang w:val="en-US"/>
        </w:rPr>
        <w:t>https://github.com/emf-info-22-23-2/151-personal-projet-TURBERG-Adrien.git</w:t>
      </w:r>
    </w:p>
    <w:p w14:paraId="35BEA0DB" w14:textId="77777777" w:rsidR="00C13E3F" w:rsidRDefault="00C13E3F" w:rsidP="00AE7E3F">
      <w:pPr>
        <w:pStyle w:val="Titre4"/>
        <w:rPr>
          <w:lang w:val="fr-CH"/>
        </w:rPr>
      </w:pPr>
      <w:bookmarkStart w:id="40" w:name="_Toc191564221"/>
      <w:r w:rsidRPr="00613471">
        <w:rPr>
          <w:lang w:val="fr-CH"/>
        </w:rPr>
        <w:t>BASE_URL pour les requête http entre client et serveur</w:t>
      </w:r>
      <w:bookmarkEnd w:id="40"/>
    </w:p>
    <w:p w14:paraId="4C1F5504" w14:textId="4847EACB" w:rsidR="00774628" w:rsidRPr="00613471" w:rsidRDefault="00774628" w:rsidP="00774628">
      <w:r>
        <w:t>En local</w:t>
      </w:r>
    </w:p>
    <w:p w14:paraId="6D2DB059" w14:textId="77777777" w:rsidR="00C13E3F" w:rsidRDefault="00C13E3F" w:rsidP="00AE7E3F">
      <w:pPr>
        <w:pStyle w:val="Titre4"/>
      </w:pPr>
      <w:bookmarkStart w:id="41" w:name="_Toc191564222"/>
      <w:r>
        <w:t>DB_HOST</w:t>
      </w:r>
      <w:bookmarkEnd w:id="41"/>
    </w:p>
    <w:p w14:paraId="38498A6E" w14:textId="42B0C5A2" w:rsidR="00774628" w:rsidRDefault="00D602BC" w:rsidP="00774628">
      <w:r>
        <w:t>En local</w:t>
      </w:r>
    </w:p>
    <w:p w14:paraId="0CD3286B" w14:textId="77777777" w:rsidR="00C13E3F" w:rsidRDefault="00C13E3F" w:rsidP="00AE7E3F">
      <w:pPr>
        <w:pStyle w:val="Titre2"/>
      </w:pPr>
      <w:bookmarkStart w:id="42" w:name="_Toc191564223"/>
      <w:r>
        <w:t>Documentation de 3 problèmes rencontrés durant les exercices et leur résolution</w:t>
      </w:r>
      <w:bookmarkEnd w:id="42"/>
    </w:p>
    <w:p w14:paraId="515F4471" w14:textId="38E3C7E9" w:rsidR="00954C06" w:rsidRDefault="00954C06" w:rsidP="00954C06">
      <w:r>
        <w:t>Dans l’exercice 5, pour afficher les points des joueurs en fonction du joueur séléctionné :</w:t>
      </w:r>
    </w:p>
    <w:p w14:paraId="7B70697E" w14:textId="11D41B80" w:rsidR="00954C06" w:rsidRDefault="00954C06" w:rsidP="00954C06">
      <w:pPr>
        <w:pStyle w:val="Ccode"/>
      </w:pPr>
      <w:r w:rsidRPr="00954C06">
        <w:t xml:space="preserve">cmbJoueurs.options[cmbJoueurs.options.length] = new Option(joueur, </w:t>
      </w:r>
      <w:r w:rsidRPr="00954C06">
        <w:rPr>
          <w:highlight w:val="yellow"/>
        </w:rPr>
        <w:t>JSON.stringify(joueur)</w:t>
      </w:r>
      <w:r w:rsidRPr="00954C06">
        <w:t>);</w:t>
      </w:r>
    </w:p>
    <w:p w14:paraId="7650C878" w14:textId="511FAA02" w:rsidR="00954C06" w:rsidRDefault="00954C06" w:rsidP="00954C06">
      <w:r>
        <w:t>Si je mets simplement joueur.getPoints(), la quand j’appellerais la fonction pour lire les points il y aura un problème car je retournerais que les points et non le joueur sur lequel on ira rechercher ses points :</w:t>
      </w:r>
    </w:p>
    <w:p w14:paraId="1110FC5B" w14:textId="1CFF4DE5" w:rsidR="00954C06" w:rsidRPr="00954C06" w:rsidRDefault="00954C06" w:rsidP="00954C06">
      <w:pPr>
        <w:pStyle w:val="Ccode"/>
      </w:pPr>
      <w:r w:rsidRPr="00954C06">
        <w:t>// Ce qui se passe lorsque l'on sélectionne un joueur</w:t>
      </w:r>
    </w:p>
    <w:p w14:paraId="53ADE7C7" w14:textId="77777777" w:rsidR="00954C06" w:rsidRPr="00954C06" w:rsidRDefault="00954C06" w:rsidP="00954C06">
      <w:pPr>
        <w:pStyle w:val="Ccode"/>
        <w:rPr>
          <w:lang w:val="en-US"/>
        </w:rPr>
      </w:pPr>
      <w:r w:rsidRPr="00954C06">
        <w:t xml:space="preserve">    </w:t>
      </w:r>
      <w:r w:rsidRPr="00954C06">
        <w:rPr>
          <w:lang w:val="en-US"/>
        </w:rPr>
        <w:t>cmbJoueurs.change(function(event) {</w:t>
      </w:r>
    </w:p>
    <w:p w14:paraId="51A1AA63" w14:textId="77777777" w:rsidR="00954C06" w:rsidRPr="00954C06" w:rsidRDefault="00954C06" w:rsidP="00954C06">
      <w:pPr>
        <w:pStyle w:val="Ccode"/>
        <w:rPr>
          <w:lang w:val="en-US"/>
        </w:rPr>
      </w:pPr>
      <w:r w:rsidRPr="00954C06">
        <w:rPr>
          <w:lang w:val="en-US"/>
        </w:rPr>
        <w:t>        joueur = this.options[this.selectedIndex].value;</w:t>
      </w:r>
    </w:p>
    <w:p w14:paraId="421283C9" w14:textId="77777777" w:rsidR="00954C06" w:rsidRPr="00954C06" w:rsidRDefault="00954C06" w:rsidP="00954C06">
      <w:pPr>
        <w:pStyle w:val="Ccode"/>
      </w:pPr>
      <w:r w:rsidRPr="00954C06">
        <w:rPr>
          <w:lang w:val="en-US"/>
        </w:rPr>
        <w:t xml:space="preserve">        </w:t>
      </w:r>
      <w:r w:rsidRPr="00954C06">
        <w:t xml:space="preserve">alert(JSON.parse(joueur).nom + ": " + </w:t>
      </w:r>
      <w:r w:rsidRPr="001E1920">
        <w:rPr>
          <w:highlight w:val="yellow"/>
        </w:rPr>
        <w:t>JSON.parse(joueur).points + " points")</w:t>
      </w:r>
      <w:r w:rsidRPr="00954C06">
        <w:t>;</w:t>
      </w:r>
    </w:p>
    <w:p w14:paraId="5B569E78" w14:textId="77777777" w:rsidR="00954C06" w:rsidRDefault="00954C06" w:rsidP="00954C06">
      <w:pPr>
        <w:pStyle w:val="Ccode"/>
      </w:pPr>
      <w:r w:rsidRPr="00954C06">
        <w:t>    });</w:t>
      </w:r>
    </w:p>
    <w:p w14:paraId="5F508E7A" w14:textId="1DA32122" w:rsidR="00825D9E" w:rsidRDefault="00825D9E" w:rsidP="00825D9E">
      <w:r>
        <w:t>Ex</w:t>
      </w:r>
      <w:r w:rsidR="009A06F9">
        <w:t>7</w:t>
      </w:r>
      <w:r>
        <w:t>:</w:t>
      </w:r>
    </w:p>
    <w:p w14:paraId="58C9148E" w14:textId="3D407D64" w:rsidR="00825D9E" w:rsidRDefault="00825D9E" w:rsidP="00825D9E">
      <w:r>
        <w:t>Il est possible d’utiliser fetch() ou pour récupérer une ligne par ligne ou alors fetchAll() pour récupérer un tableau des valeurs reçues.</w:t>
      </w:r>
    </w:p>
    <w:p w14:paraId="165E7405" w14:textId="05282ECB" w:rsidR="00825D9E" w:rsidRPr="00954C06" w:rsidRDefault="00825D9E" w:rsidP="00825D9E">
      <w:r>
        <w:t>Il faudra ensuite parcourir ce tableau ligne par ligne (while, fore etc…).</w:t>
      </w:r>
    </w:p>
    <w:p w14:paraId="2F0BEC9A" w14:textId="2C529E13" w:rsidR="00954C06" w:rsidRDefault="00E06494" w:rsidP="00954C06">
      <w:r>
        <w:t>Ex 8 :</w:t>
      </w:r>
    </w:p>
    <w:p w14:paraId="20F6DCFB" w14:textId="1F3C11B8" w:rsidR="00E06494" w:rsidRDefault="000231D2" w:rsidP="00954C06">
      <w:r w:rsidRPr="000231D2">
        <w:rPr>
          <w:noProof/>
        </w:rPr>
        <w:drawing>
          <wp:inline distT="0" distB="0" distL="0" distR="0" wp14:anchorId="5E807591" wp14:editId="5413A3C1">
            <wp:extent cx="5760720" cy="1086485"/>
            <wp:effectExtent l="0" t="0" r="0" b="0"/>
            <wp:docPr id="1573034654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34654" name="Image 1" descr="Une image contenant texte, capture d’écran, Police, ligne&#10;&#10;Description générée automatiquement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3EE4" w14:textId="4D90C34A" w:rsidR="000231D2" w:rsidRDefault="007810B4" w:rsidP="00954C06">
      <w:r>
        <w:t>J’ai eu cette erreur car j’utilisais la variable $wrk</w:t>
      </w:r>
      <w:r w:rsidR="00F03670">
        <w:t>.</w:t>
      </w:r>
    </w:p>
    <w:p w14:paraId="7FFBFC63" w14:textId="068EFBDD" w:rsidR="00C9112F" w:rsidRDefault="00F03670" w:rsidP="00954C06">
      <w:r>
        <w:t>Il fallait en fait utiliser $this-&gt;wrk</w:t>
      </w:r>
      <w:r w:rsidR="00C9112F">
        <w:t xml:space="preserve"> car ainsi on est </w:t>
      </w:r>
      <w:r w:rsidR="001C2612">
        <w:t>sûr</w:t>
      </w:r>
      <w:r w:rsidR="00C9112F">
        <w:t xml:space="preserve"> de prendre la variable de notre contexte :</w:t>
      </w:r>
    </w:p>
    <w:p w14:paraId="4AD91D03" w14:textId="41D6C694" w:rsidR="00F03670" w:rsidRPr="00954C06" w:rsidRDefault="00F03670" w:rsidP="00954C06">
      <w:r w:rsidRPr="00F03670">
        <w:rPr>
          <w:noProof/>
        </w:rPr>
        <w:lastRenderedPageBreak/>
        <w:drawing>
          <wp:inline distT="0" distB="0" distL="0" distR="0" wp14:anchorId="678CFEAB" wp14:editId="77C6E736">
            <wp:extent cx="3810532" cy="1648055"/>
            <wp:effectExtent l="0" t="0" r="0" b="9525"/>
            <wp:docPr id="1592060501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60501" name="Image 1" descr="Une image contenant texte, capture d’écran, Police&#10;&#10;Description générée automatiquement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3B82" w14:textId="77777777" w:rsidR="00C13E3F" w:rsidRDefault="00C13E3F" w:rsidP="00AE7E3F">
      <w:pPr>
        <w:pStyle w:val="Titre2"/>
      </w:pPr>
      <w:bookmarkStart w:id="43" w:name="_Toc191564224"/>
      <w:r>
        <w:t>RefSheet (Le code clé découvert dans chaque théorie et exercice)</w:t>
      </w:r>
      <w:bookmarkEnd w:id="43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6771"/>
      </w:tblGrid>
      <w:tr w:rsidR="0071448C" w:rsidRPr="0071448C" w14:paraId="6D03377D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4A9D5AD0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CH"/>
              </w:rPr>
              <w:t>Ce que je veux faire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11B1CC9C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b/>
                <w:bCs/>
                <w:color w:val="000000"/>
                <w:lang w:eastAsia="fr-CH"/>
              </w:rPr>
              <w:t>Comment le faire?</w:t>
            </w:r>
          </w:p>
        </w:tc>
      </w:tr>
      <w:tr w:rsidR="0071448C" w:rsidRPr="0071448C" w14:paraId="2F639037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F74A6CE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Afficher des guillemets dans un echo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92FF1FF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&lt;?php echo "Cette ligne a été écrite </w:t>
            </w:r>
            <w:r w:rsidRPr="0071448C">
              <w:rPr>
                <w:rFonts w:ascii="Aptos Narrow" w:eastAsia="Times New Roman" w:hAnsi="Aptos Narrow" w:cs="Times New Roman"/>
                <w:color w:val="FF0000"/>
                <w:lang w:eastAsia="fr-CH"/>
              </w:rPr>
              <w:t>\"uniquement\"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 en PHP."; ?&gt;</w:t>
            </w:r>
          </w:p>
        </w:tc>
      </w:tr>
      <w:tr w:rsidR="0071448C" w:rsidRPr="0071448C" w14:paraId="51F12B18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19A059E3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Commentaires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37A50D04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// pour une ligne ou  /* lignes... */ pour plusieurs lignes</w:t>
            </w:r>
          </w:p>
        </w:tc>
      </w:tr>
      <w:tr w:rsidR="0071448C" w:rsidRPr="0071448C" w14:paraId="2B89ADD3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C0F0CFD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déclarer une variable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8721482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$maVariable = valeure;</w:t>
            </w:r>
          </w:p>
        </w:tc>
      </w:tr>
      <w:tr w:rsidR="0071448C" w:rsidRPr="0071448C" w14:paraId="36084919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5BDE2F06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Introduire une variable dans un texte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75BEDBEF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echo "Bonjour {$fullname}";</w:t>
            </w:r>
          </w:p>
        </w:tc>
      </w:tr>
      <w:tr w:rsidR="0071448C" w:rsidRPr="0071448C" w14:paraId="66301F94" w14:textId="77777777" w:rsidTr="0071448C">
        <w:trPr>
          <w:trHeight w:val="288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76E925DC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Tableaux clé-valeurs</w:t>
            </w:r>
          </w:p>
        </w:tc>
        <w:tc>
          <w:tcPr>
            <w:tcW w:w="6379" w:type="dxa"/>
            <w:shd w:val="clear" w:color="auto" w:fill="auto"/>
            <w:vAlign w:val="bottom"/>
            <w:hideMark/>
          </w:tcPr>
          <w:p w14:paraId="695E6AB2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&lt;?php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>// Une bien meilleure façon de stocker une recette !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>$recipe = [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    'title' =&gt; 'Cassoulet',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    'recipe' =&gt; 'Etape 1 : des flageolets, Etape 2 : ...',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    'author' =&gt; 'john.doe@exemple.com',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    'enabled' =&gt; true,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>];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?&gt; </w:t>
            </w:r>
          </w:p>
        </w:tc>
      </w:tr>
      <w:tr w:rsidR="0071448C" w:rsidRPr="0071448C" w14:paraId="61E5AC92" w14:textId="77777777" w:rsidTr="0071448C">
        <w:trPr>
          <w:trHeight w:val="864"/>
        </w:trPr>
        <w:tc>
          <w:tcPr>
            <w:tcW w:w="3114" w:type="dxa"/>
            <w:shd w:val="clear" w:color="C0E6F5" w:fill="C0E6F5"/>
            <w:noWrap/>
            <w:vAlign w:val="center"/>
            <w:hideMark/>
          </w:tcPr>
          <w:p w14:paraId="5F3866B4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Afficher tableau clé-valeurs:</w:t>
            </w:r>
          </w:p>
        </w:tc>
        <w:tc>
          <w:tcPr>
            <w:tcW w:w="6379" w:type="dxa"/>
            <w:shd w:val="clear" w:color="C0E6F5" w:fill="C0E6F5"/>
            <w:vAlign w:val="bottom"/>
            <w:hideMark/>
          </w:tcPr>
          <w:p w14:paraId="11C8DD7D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 &lt;?php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>echo $recipe['title'];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>?&gt;</w:t>
            </w:r>
          </w:p>
        </w:tc>
      </w:tr>
      <w:tr w:rsidR="0071448C" w:rsidRPr="00911996" w14:paraId="7968DC6A" w14:textId="77777777" w:rsidTr="0071448C">
        <w:trPr>
          <w:trHeight w:val="288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31A44A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Créer une fonction</w:t>
            </w:r>
          </w:p>
        </w:tc>
        <w:tc>
          <w:tcPr>
            <w:tcW w:w="6379" w:type="dxa"/>
            <w:shd w:val="clear" w:color="auto" w:fill="auto"/>
            <w:vAlign w:val="bottom"/>
            <w:hideMark/>
          </w:tcPr>
          <w:p w14:paraId="61C90F9D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t>function isValidRecipe(array $recipe) : bool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{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if (array_key_exists('is_enabled', $recipe)) {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    $isEnabled = $recipe['is_enabled'];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} else {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    $isEnabled = false;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}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return $isEnabled;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}</w:t>
            </w:r>
          </w:p>
        </w:tc>
      </w:tr>
      <w:tr w:rsidR="0071448C" w:rsidRPr="0071448C" w14:paraId="345C1617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46DCBB4E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Ouvrir une session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1D0A6F49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session_start();</w:t>
            </w:r>
          </w:p>
        </w:tc>
      </w:tr>
      <w:tr w:rsidR="0071448C" w:rsidRPr="0071448C" w14:paraId="15D34ABB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BC850A3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manipuler directement la variable d’origine.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ECA66B6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&amp;$maVariable</w:t>
            </w:r>
          </w:p>
        </w:tc>
      </w:tr>
      <w:tr w:rsidR="0071448C" w:rsidRPr="0071448C" w14:paraId="0E9BD740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65E6B003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Appeler une fonction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5DFB5940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en java : .fonction() en </w:t>
            </w:r>
            <w:r w:rsidRPr="0071448C">
              <w:rPr>
                <w:rFonts w:ascii="Aptos Narrow" w:eastAsia="Times New Roman" w:hAnsi="Aptos Narrow" w:cs="Times New Roman"/>
                <w:color w:val="FF0000"/>
                <w:lang w:eastAsia="fr-CH"/>
              </w:rPr>
              <w:t>PHP: -&gt;fonction()</w:t>
            </w:r>
          </w:p>
        </w:tc>
      </w:tr>
      <w:tr w:rsidR="0071448C" w:rsidRPr="0071448C" w14:paraId="1E32D07C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B9D746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connexion MySql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287C8E5" w14:textId="77777777" w:rsidR="0071448C" w:rsidRPr="0071448C" w:rsidRDefault="0071448C" w:rsidP="0071448C">
            <w:pPr>
              <w:spacing w:after="0" w:line="240" w:lineRule="auto"/>
              <w:rPr>
                <w:rFonts w:ascii="Consolas" w:eastAsia="Times New Roman" w:hAnsi="Consolas" w:cs="Times New Roman"/>
                <w:sz w:val="18"/>
                <w:szCs w:val="18"/>
                <w:lang w:eastAsia="fr-CH"/>
              </w:rPr>
            </w:pPr>
            <w:r w:rsidRPr="0071448C">
              <w:rPr>
                <w:rFonts w:ascii="Consolas" w:eastAsia="Times New Roman" w:hAnsi="Consolas" w:cs="Times New Roman"/>
                <w:sz w:val="18"/>
                <w:szCs w:val="18"/>
                <w:lang w:eastAsia="fr-CH"/>
              </w:rPr>
              <w:t xml:space="preserve">$mysqlClient = new </w:t>
            </w:r>
            <w:r w:rsidRPr="0071448C">
              <w:rPr>
                <w:rFonts w:ascii="Consolas" w:eastAsia="Times New Roman" w:hAnsi="Consolas" w:cs="Times New Roman"/>
                <w:i/>
                <w:iCs/>
                <w:sz w:val="18"/>
                <w:szCs w:val="18"/>
                <w:lang w:eastAsia="fr-CH"/>
              </w:rPr>
              <w:t>PDO</w:t>
            </w:r>
            <w:r w:rsidRPr="0071448C">
              <w:rPr>
                <w:rFonts w:ascii="Consolas" w:eastAsia="Times New Roman" w:hAnsi="Consolas" w:cs="Times New Roman"/>
                <w:sz w:val="18"/>
                <w:szCs w:val="18"/>
                <w:lang w:eastAsia="fr-CH"/>
              </w:rPr>
              <w:t>('mysql:host=localhost;dbname=partage_de_recettes;charset=utf8', 'root', 'root');</w:t>
            </w:r>
          </w:p>
        </w:tc>
      </w:tr>
      <w:tr w:rsidR="0071448C" w:rsidRPr="00911996" w14:paraId="017EF3DE" w14:textId="77777777" w:rsidTr="0071448C">
        <w:trPr>
          <w:trHeight w:val="1620"/>
        </w:trPr>
        <w:tc>
          <w:tcPr>
            <w:tcW w:w="3114" w:type="dxa"/>
            <w:shd w:val="clear" w:color="C0E6F5" w:fill="C0E6F5"/>
            <w:noWrap/>
            <w:vAlign w:val="center"/>
            <w:hideMark/>
          </w:tcPr>
          <w:p w14:paraId="1E74EFF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lastRenderedPageBreak/>
              <w:t>Marche à suivre requête</w:t>
            </w:r>
          </w:p>
        </w:tc>
        <w:tc>
          <w:tcPr>
            <w:tcW w:w="6379" w:type="dxa"/>
            <w:shd w:val="clear" w:color="C0E6F5" w:fill="C0E6F5"/>
            <w:vAlign w:val="center"/>
            <w:hideMark/>
          </w:tcPr>
          <w:p w14:paraId="072715E0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t>$sqlQuery = 'SELECT * FROM recipes';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$recipesStatement = $mysqlClient-&gt;prepare($sqlQuery);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$recipesStatement-&gt;execute();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$recipes = $recipesStatement-&gt;fetchAll();</w:t>
            </w:r>
          </w:p>
        </w:tc>
      </w:tr>
      <w:tr w:rsidR="0071448C" w:rsidRPr="0071448C" w14:paraId="14A6AA51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E5E35AE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Constructeurs de classes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F3E5097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fonction commençant par __contruct (2 underscore)</w:t>
            </w:r>
          </w:p>
        </w:tc>
      </w:tr>
      <w:tr w:rsidR="0071448C" w:rsidRPr="0071448C" w14:paraId="6091A088" w14:textId="77777777" w:rsidTr="0071448C">
        <w:trPr>
          <w:trHeight w:val="288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58E0A9D6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Créer des attributs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3DE04A5D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private $attr;</w:t>
            </w:r>
          </w:p>
        </w:tc>
      </w:tr>
      <w:tr w:rsidR="0071448C" w:rsidRPr="0071448C" w14:paraId="13DC37B8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DC87DF0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Créer un objet d'une classe</w:t>
            </w:r>
          </w:p>
        </w:tc>
        <w:tc>
          <w:tcPr>
            <w:tcW w:w="6379" w:type="dxa"/>
            <w:shd w:val="clear" w:color="auto" w:fill="auto"/>
            <w:noWrap/>
            <w:vAlign w:val="center"/>
            <w:hideMark/>
          </w:tcPr>
          <w:p w14:paraId="1F9435AF" w14:textId="77777777" w:rsidR="0071448C" w:rsidRPr="0071448C" w:rsidRDefault="0071448C" w:rsidP="0071448C">
            <w:pPr>
              <w:spacing w:after="0" w:line="240" w:lineRule="auto"/>
              <w:rPr>
                <w:rFonts w:ascii="Consolas" w:eastAsia="Times New Roman" w:hAnsi="Consolas" w:cs="Times New Roman"/>
                <w:color w:val="9CDCFE"/>
                <w:lang w:eastAsia="fr-CH"/>
              </w:rPr>
            </w:pPr>
            <w:r w:rsidRPr="0071448C">
              <w:rPr>
                <w:rFonts w:ascii="Consolas" w:eastAsia="Times New Roman" w:hAnsi="Consolas" w:cs="Times New Roman"/>
                <w:color w:val="9CDCFE"/>
                <w:lang w:eastAsia="fr-CH"/>
              </w:rPr>
              <w:t>$ctrl</w:t>
            </w:r>
            <w:r w:rsidRPr="0071448C">
              <w:rPr>
                <w:rFonts w:ascii="Consolas" w:eastAsia="Times New Roman" w:hAnsi="Consolas" w:cs="Times New Roman"/>
                <w:color w:val="D4D4D4"/>
                <w:lang w:eastAsia="fr-CH"/>
              </w:rPr>
              <w:t xml:space="preserve"> = </w:t>
            </w:r>
            <w:r w:rsidRPr="0071448C">
              <w:rPr>
                <w:rFonts w:ascii="Consolas" w:eastAsia="Times New Roman" w:hAnsi="Consolas" w:cs="Times New Roman"/>
                <w:color w:val="569CD6"/>
                <w:lang w:eastAsia="fr-CH"/>
              </w:rPr>
              <w:t>new</w:t>
            </w:r>
            <w:r w:rsidRPr="0071448C">
              <w:rPr>
                <w:rFonts w:ascii="Consolas" w:eastAsia="Times New Roman" w:hAnsi="Consolas" w:cs="Times New Roman"/>
                <w:color w:val="D4D4D4"/>
                <w:lang w:eastAsia="fr-CH"/>
              </w:rPr>
              <w:t xml:space="preserve"> </w:t>
            </w:r>
            <w:r w:rsidRPr="0071448C">
              <w:rPr>
                <w:rFonts w:ascii="Consolas" w:eastAsia="Times New Roman" w:hAnsi="Consolas" w:cs="Times New Roman"/>
                <w:color w:val="4EC9B0"/>
                <w:lang w:eastAsia="fr-CH"/>
              </w:rPr>
              <w:t>Ctrl</w:t>
            </w:r>
            <w:r w:rsidRPr="0071448C">
              <w:rPr>
                <w:rFonts w:ascii="Consolas" w:eastAsia="Times New Roman" w:hAnsi="Consolas" w:cs="Times New Roman"/>
                <w:color w:val="D4D4D4"/>
                <w:lang w:eastAsia="fr-CH"/>
              </w:rPr>
              <w:t>();</w:t>
            </w:r>
          </w:p>
        </w:tc>
      </w:tr>
      <w:tr w:rsidR="0071448C" w:rsidRPr="00911996" w14:paraId="779FB403" w14:textId="77777777" w:rsidTr="0071448C">
        <w:trPr>
          <w:trHeight w:val="2085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025249B7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tableau</w:t>
            </w:r>
          </w:p>
        </w:tc>
        <w:tc>
          <w:tcPr>
            <w:tcW w:w="6379" w:type="dxa"/>
            <w:shd w:val="clear" w:color="C0E6F5" w:fill="C0E6F5"/>
            <w:vAlign w:val="bottom"/>
            <w:hideMark/>
          </w:tcPr>
          <w:p w14:paraId="29E2A9F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t>$array = array(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     "a",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     "b",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         "d",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>);</w:t>
            </w:r>
          </w:p>
        </w:tc>
      </w:tr>
      <w:tr w:rsidR="0071448C" w:rsidRPr="0071448C" w14:paraId="0E67C7BF" w14:textId="77777777" w:rsidTr="0071448C">
        <w:trPr>
          <w:trHeight w:val="645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4C9BFE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séparer les paramêtres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AD45259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 data: 'action=joueur&amp;equipeId=' + teamid, </w:t>
            </w:r>
            <w:r w:rsidRPr="0071448C">
              <w:rPr>
                <w:rFonts w:ascii="Aptos Narrow" w:eastAsia="Times New Roman" w:hAnsi="Aptos Narrow" w:cs="Times New Roman"/>
                <w:color w:val="FF0000"/>
                <w:lang w:eastAsia="fr-CH"/>
              </w:rPr>
              <w:t>( Se fait avec le &amp;)</w:t>
            </w:r>
          </w:p>
        </w:tc>
      </w:tr>
      <w:tr w:rsidR="0071448C" w:rsidRPr="0071448C" w14:paraId="704CA5FF" w14:textId="77777777" w:rsidTr="0071448C">
        <w:trPr>
          <w:trHeight w:val="1545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3E66B2B1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parcourir un tableau avec fore</w:t>
            </w:r>
          </w:p>
        </w:tc>
        <w:tc>
          <w:tcPr>
            <w:tcW w:w="6379" w:type="dxa"/>
            <w:shd w:val="clear" w:color="C0E6F5" w:fill="C0E6F5"/>
            <w:vAlign w:val="bottom"/>
            <w:hideMark/>
          </w:tcPr>
          <w:p w14:paraId="04E21502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 xml:space="preserve">  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t xml:space="preserve">foreach ($tabl as $key =&gt; $value) {          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val="en-US" w:eastAsia="fr-CH"/>
              </w:rPr>
              <w:br/>
              <w:t xml:space="preserve">echo '&lt;equipe&gt;&lt;id&gt;'.$value[0].'&lt;/id&gt;&lt;nom&gt; '.$value[1].' 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&lt;/nom&gt;&lt;/equipe&gt;';</w:t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</w: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br/>
              <w:t xml:space="preserve">        }</w:t>
            </w:r>
          </w:p>
        </w:tc>
      </w:tr>
      <w:tr w:rsidR="0071448C" w:rsidRPr="0071448C" w14:paraId="0692CE57" w14:textId="77777777" w:rsidTr="0071448C">
        <w:trPr>
          <w:trHeight w:val="288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7891149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créer une variable de session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068FBDA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$_SESSION["logged"] = "emf";</w:t>
            </w:r>
          </w:p>
        </w:tc>
      </w:tr>
      <w:tr w:rsidR="0071448C" w:rsidRPr="0071448C" w14:paraId="454B92BA" w14:textId="77777777" w:rsidTr="0071448C">
        <w:trPr>
          <w:trHeight w:val="300"/>
        </w:trPr>
        <w:tc>
          <w:tcPr>
            <w:tcW w:w="3114" w:type="dxa"/>
            <w:shd w:val="clear" w:color="C0E6F5" w:fill="C0E6F5"/>
            <w:noWrap/>
            <w:vAlign w:val="bottom"/>
            <w:hideMark/>
          </w:tcPr>
          <w:p w14:paraId="490281B3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vérifier une variable de session</w:t>
            </w:r>
          </w:p>
        </w:tc>
        <w:tc>
          <w:tcPr>
            <w:tcW w:w="6379" w:type="dxa"/>
            <w:shd w:val="clear" w:color="C0E6F5" w:fill="C0E6F5"/>
            <w:noWrap/>
            <w:vAlign w:val="bottom"/>
            <w:hideMark/>
          </w:tcPr>
          <w:p w14:paraId="00367C4F" w14:textId="77777777" w:rsidR="0071448C" w:rsidRPr="0071448C" w:rsidRDefault="0071448C" w:rsidP="007144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CH"/>
              </w:rPr>
            </w:pPr>
            <w:r w:rsidRPr="0071448C">
              <w:rPr>
                <w:rFonts w:ascii="Aptos Narrow" w:eastAsia="Times New Roman" w:hAnsi="Aptos Narrow" w:cs="Times New Roman"/>
                <w:color w:val="000000"/>
                <w:lang w:eastAsia="fr-CH"/>
              </w:rPr>
              <w:t>if(isset($_SESSION['logged']) &amp;&amp; $_SESSION['logged'] == "emf")</w:t>
            </w:r>
          </w:p>
        </w:tc>
      </w:tr>
      <w:tr w:rsidR="0071448C" w:rsidRPr="0071448C" w14:paraId="0B82D066" w14:textId="77777777" w:rsidTr="0071448C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14:paraId="7F48D3F7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Effacer une variable de session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14:paraId="27F8B6A0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unset($_SESSION['maVariable']) ;</w:t>
            </w:r>
          </w:p>
        </w:tc>
      </w:tr>
      <w:tr w:rsidR="0071448C" w:rsidRPr="0071448C" w14:paraId="19CD9296" w14:textId="77777777" w:rsidTr="0071448C">
        <w:trPr>
          <w:trHeight w:val="300"/>
        </w:trPr>
        <w:tc>
          <w:tcPr>
            <w:tcW w:w="3114" w:type="dxa"/>
            <w:shd w:val="clear" w:color="C0E6F5" w:fill="C0E6F5"/>
            <w:vAlign w:val="center"/>
            <w:hideMark/>
          </w:tcPr>
          <w:p w14:paraId="34819C57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Supprimer la session</w:t>
            </w:r>
          </w:p>
        </w:tc>
        <w:tc>
          <w:tcPr>
            <w:tcW w:w="6379" w:type="dxa"/>
            <w:shd w:val="clear" w:color="C0E6F5" w:fill="C0E6F5"/>
            <w:vAlign w:val="center"/>
            <w:hideMark/>
          </w:tcPr>
          <w:p w14:paraId="6B5793CA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session_destroy() ;</w:t>
            </w:r>
          </w:p>
        </w:tc>
      </w:tr>
      <w:tr w:rsidR="0071448C" w:rsidRPr="0071448C" w14:paraId="55381452" w14:textId="77777777" w:rsidTr="0071448C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14:paraId="7E7D5509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Controller si une variable de session existe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14:paraId="29344497" w14:textId="77777777" w:rsidR="0071448C" w:rsidRPr="0071448C" w:rsidRDefault="0071448C" w:rsidP="00714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71448C">
              <w:rPr>
                <w:rFonts w:ascii="Calibri" w:eastAsia="Times New Roman" w:hAnsi="Calibri" w:cs="Calibri"/>
                <w:color w:val="000000"/>
                <w:lang w:eastAsia="fr-CH"/>
              </w:rPr>
              <w:t>if (isset($_SESSION['maVariable'])) …</w:t>
            </w:r>
          </w:p>
        </w:tc>
      </w:tr>
    </w:tbl>
    <w:p w14:paraId="04E8AFE6" w14:textId="77777777" w:rsidR="0071448C" w:rsidRPr="0071448C" w:rsidRDefault="0071448C" w:rsidP="0071448C"/>
    <w:sectPr w:rsidR="0071448C" w:rsidRPr="0071448C" w:rsidSect="00F942E4">
      <w:headerReference w:type="default" r:id="rId92"/>
      <w:footerReference w:type="default" r:id="rId93"/>
      <w:footerReference w:type="first" r:id="rId94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0A4FE" w14:textId="77777777" w:rsidR="00C70CDD" w:rsidRDefault="00C70CDD" w:rsidP="00EC626B">
      <w:pPr>
        <w:spacing w:after="0" w:line="240" w:lineRule="auto"/>
      </w:pPr>
      <w:r>
        <w:separator/>
      </w:r>
    </w:p>
    <w:p w14:paraId="07469B43" w14:textId="77777777" w:rsidR="00C70CDD" w:rsidRDefault="00C70CDD"/>
  </w:endnote>
  <w:endnote w:type="continuationSeparator" w:id="0">
    <w:p w14:paraId="50EAE21C" w14:textId="77777777" w:rsidR="00C70CDD" w:rsidRDefault="00C70CDD" w:rsidP="00EC626B">
      <w:pPr>
        <w:spacing w:after="0" w:line="240" w:lineRule="auto"/>
      </w:pPr>
      <w:r>
        <w:continuationSeparator/>
      </w:r>
    </w:p>
    <w:p w14:paraId="5DF1390B" w14:textId="77777777" w:rsidR="00C70CDD" w:rsidRDefault="00C70C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6B872" w14:textId="77777777" w:rsidR="00A00354" w:rsidRDefault="00A00354" w:rsidP="00D61BA5">
    <w:pPr>
      <w:pStyle w:val="Pieddepage"/>
      <w:tabs>
        <w:tab w:val="left" w:pos="5983"/>
        <w:tab w:val="center" w:pos="85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4306652"/>
      <w:docPartObj>
        <w:docPartGallery w:val="Page Numbers (Bottom of Page)"/>
        <w:docPartUnique/>
      </w:docPartObj>
    </w:sdtPr>
    <w:sdtContent>
      <w:p w14:paraId="046EB74A" w14:textId="41B3264F" w:rsidR="00F942E4" w:rsidRDefault="00F942E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7E3C68A" w14:textId="779AB06A" w:rsidR="002C789E" w:rsidRDefault="002C789E" w:rsidP="00D61BA5">
    <w:pPr>
      <w:pStyle w:val="Pieddepage"/>
      <w:tabs>
        <w:tab w:val="left" w:pos="5983"/>
        <w:tab w:val="center" w:pos="85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C747F" w14:textId="77777777" w:rsidR="00D6487E" w:rsidRDefault="00D6487E" w:rsidP="005D621A">
    <w:pPr>
      <w:pStyle w:val="Pieddepage"/>
      <w:tabs>
        <w:tab w:val="clear" w:pos="4536"/>
        <w:tab w:val="center" w:pos="7938"/>
      </w:tabs>
    </w:pPr>
    <w:r>
      <w:fldChar w:fldCharType="begin"/>
    </w:r>
    <w:r>
      <w:instrText xml:space="preserve"> AUTHOR  \* FirstCap  \* MERGEFORMAT </w:instrText>
    </w:r>
    <w:r>
      <w:rPr>
        <w:noProof/>
      </w:rPr>
      <w:fldChar w:fldCharType="end"/>
    </w:r>
    <w:r>
      <w:tab/>
    </w: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C9A03" w14:textId="77777777" w:rsidR="00F5163A" w:rsidRPr="002C789E" w:rsidRDefault="00F56ED0" w:rsidP="00F56ED0">
    <w:pPr>
      <w:pStyle w:val="Pieddepage"/>
      <w:tabs>
        <w:tab w:val="clear" w:pos="4536"/>
        <w:tab w:val="center" w:pos="7938"/>
      </w:tabs>
    </w:pPr>
    <w:r>
      <w:fldChar w:fldCharType="begin"/>
    </w:r>
    <w:r>
      <w:instrText xml:space="preserve"> AUTHOR  \* FirstCap  \* MERGEFORMAT </w:instrText>
    </w:r>
    <w:r>
      <w:rPr>
        <w:noProof/>
      </w:rPr>
      <w:fldChar w:fldCharType="end"/>
    </w:r>
    <w:r>
      <w:tab/>
    </w: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fr-FR"/>
      </w:rPr>
      <w:t>1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E484" w14:textId="77777777" w:rsidR="00C70CDD" w:rsidRDefault="00C70CDD" w:rsidP="00EC626B">
      <w:pPr>
        <w:spacing w:after="0" w:line="240" w:lineRule="auto"/>
      </w:pPr>
      <w:r>
        <w:separator/>
      </w:r>
    </w:p>
    <w:p w14:paraId="57096754" w14:textId="77777777" w:rsidR="00C70CDD" w:rsidRDefault="00C70CDD"/>
  </w:footnote>
  <w:footnote w:type="continuationSeparator" w:id="0">
    <w:p w14:paraId="5E98135C" w14:textId="77777777" w:rsidR="00C70CDD" w:rsidRDefault="00C70CDD" w:rsidP="00EC626B">
      <w:pPr>
        <w:spacing w:after="0" w:line="240" w:lineRule="auto"/>
      </w:pPr>
      <w:r>
        <w:continuationSeparator/>
      </w:r>
    </w:p>
    <w:p w14:paraId="0B2BA96F" w14:textId="77777777" w:rsidR="00C70CDD" w:rsidRDefault="00C70C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21F9" w14:textId="77777777" w:rsidR="002C789E" w:rsidRDefault="002C78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3EA50" w14:textId="77777777" w:rsidR="00F5163A" w:rsidRDefault="00F516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C861B" w14:textId="2B616B5D" w:rsidR="00D6487E" w:rsidRDefault="000F5F1F" w:rsidP="00D6487E">
    <w:pPr>
      <w:pStyle w:val="En-tte"/>
    </w:pPr>
    <w:fldSimple w:instr=" STYLEREF  &quot;titre principal&quot;  \* MERGEFORMAT ">
      <w:r w:rsidR="00E92AC0" w:rsidRPr="00E92AC0">
        <w:rPr>
          <w:b/>
          <w:bCs/>
          <w:noProof/>
          <w:lang w:val="fr-FR"/>
        </w:rPr>
        <w:t>151-Integrer des bases</w:t>
      </w:r>
      <w:r w:rsidR="00E92AC0">
        <w:rPr>
          <w:noProof/>
        </w:rPr>
        <w:t xml:space="preserve"> de données dans le web</w:t>
      </w:r>
    </w:fldSimple>
    <w:r w:rsidR="00D6487E">
      <w:t>||</w:t>
    </w:r>
    <w:r w:rsidR="00D6487E">
      <w:fldChar w:fldCharType="begin"/>
    </w:r>
    <w:r w:rsidR="00D6487E">
      <w:instrText xml:space="preserve"> AUTHOR  \* FirstCap  \* MERGEFORMAT </w:instrText>
    </w:r>
    <w:r w:rsidR="00D6487E">
      <w:rPr>
        <w:noProof/>
      </w:rPr>
      <w:fldChar w:fldCharType="end"/>
    </w:r>
  </w:p>
  <w:p w14:paraId="38217EE5" w14:textId="77777777" w:rsidR="00D6487E" w:rsidRDefault="00D648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0F4F1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40A0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20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DC62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644D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F430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666E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EF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A0D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B27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3346B"/>
    <w:multiLevelType w:val="hybridMultilevel"/>
    <w:tmpl w:val="4A0041F8"/>
    <w:lvl w:ilvl="0" w:tplc="9D265E88">
      <w:start w:val="1"/>
      <w:numFmt w:val="decimal"/>
      <w:pStyle w:val="ListePucesNumrotes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045654"/>
    <w:multiLevelType w:val="multilevel"/>
    <w:tmpl w:val="3D8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77EFC"/>
    <w:multiLevelType w:val="multilevel"/>
    <w:tmpl w:val="CCA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90072"/>
    <w:multiLevelType w:val="hybridMultilevel"/>
    <w:tmpl w:val="5944E6C2"/>
    <w:lvl w:ilvl="0" w:tplc="4E9AEDF4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20EEA"/>
    <w:multiLevelType w:val="multilevel"/>
    <w:tmpl w:val="F02A0D0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5F76193"/>
    <w:multiLevelType w:val="multilevel"/>
    <w:tmpl w:val="33D6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482924">
    <w:abstractNumId w:val="14"/>
  </w:num>
  <w:num w:numId="2" w16cid:durableId="564145604">
    <w:abstractNumId w:val="8"/>
  </w:num>
  <w:num w:numId="3" w16cid:durableId="1411152243">
    <w:abstractNumId w:val="3"/>
  </w:num>
  <w:num w:numId="4" w16cid:durableId="515844729">
    <w:abstractNumId w:val="2"/>
  </w:num>
  <w:num w:numId="5" w16cid:durableId="820148985">
    <w:abstractNumId w:val="1"/>
  </w:num>
  <w:num w:numId="6" w16cid:durableId="1685470226">
    <w:abstractNumId w:val="0"/>
  </w:num>
  <w:num w:numId="7" w16cid:durableId="230507181">
    <w:abstractNumId w:val="9"/>
  </w:num>
  <w:num w:numId="8" w16cid:durableId="2050912215">
    <w:abstractNumId w:val="7"/>
  </w:num>
  <w:num w:numId="9" w16cid:durableId="462162283">
    <w:abstractNumId w:val="6"/>
  </w:num>
  <w:num w:numId="10" w16cid:durableId="1584216674">
    <w:abstractNumId w:val="5"/>
  </w:num>
  <w:num w:numId="11" w16cid:durableId="1966160387">
    <w:abstractNumId w:val="4"/>
  </w:num>
  <w:num w:numId="12" w16cid:durableId="1564834093">
    <w:abstractNumId w:val="13"/>
  </w:num>
  <w:num w:numId="13" w16cid:durableId="1609194274">
    <w:abstractNumId w:val="10"/>
  </w:num>
  <w:num w:numId="14" w16cid:durableId="1148090413">
    <w:abstractNumId w:val="11"/>
  </w:num>
  <w:num w:numId="15" w16cid:durableId="2085684763">
    <w:abstractNumId w:val="12"/>
  </w:num>
  <w:num w:numId="16" w16cid:durableId="10643292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69"/>
    <w:rsid w:val="00002181"/>
    <w:rsid w:val="00003E83"/>
    <w:rsid w:val="00005EF7"/>
    <w:rsid w:val="00010043"/>
    <w:rsid w:val="00017F5C"/>
    <w:rsid w:val="000213DD"/>
    <w:rsid w:val="000231D2"/>
    <w:rsid w:val="000305BF"/>
    <w:rsid w:val="000317A5"/>
    <w:rsid w:val="00031F28"/>
    <w:rsid w:val="0003298F"/>
    <w:rsid w:val="00033310"/>
    <w:rsid w:val="00036212"/>
    <w:rsid w:val="0004296B"/>
    <w:rsid w:val="00044C74"/>
    <w:rsid w:val="000463FC"/>
    <w:rsid w:val="0006050A"/>
    <w:rsid w:val="00065C73"/>
    <w:rsid w:val="0009783A"/>
    <w:rsid w:val="000A5915"/>
    <w:rsid w:val="000A692E"/>
    <w:rsid w:val="000C1299"/>
    <w:rsid w:val="000C4C25"/>
    <w:rsid w:val="000C5FE4"/>
    <w:rsid w:val="000D4144"/>
    <w:rsid w:val="000F09FE"/>
    <w:rsid w:val="000F5F1F"/>
    <w:rsid w:val="0010457F"/>
    <w:rsid w:val="00105F70"/>
    <w:rsid w:val="0011086A"/>
    <w:rsid w:val="00115BD2"/>
    <w:rsid w:val="00122118"/>
    <w:rsid w:val="00122E2E"/>
    <w:rsid w:val="001279FE"/>
    <w:rsid w:val="00132632"/>
    <w:rsid w:val="00140A32"/>
    <w:rsid w:val="00150211"/>
    <w:rsid w:val="0016449D"/>
    <w:rsid w:val="00165D1D"/>
    <w:rsid w:val="00166C2A"/>
    <w:rsid w:val="00167DA8"/>
    <w:rsid w:val="00177740"/>
    <w:rsid w:val="001832BE"/>
    <w:rsid w:val="00193DB2"/>
    <w:rsid w:val="001C2612"/>
    <w:rsid w:val="001C331B"/>
    <w:rsid w:val="001D36C0"/>
    <w:rsid w:val="001E0A18"/>
    <w:rsid w:val="001E1920"/>
    <w:rsid w:val="001E7C85"/>
    <w:rsid w:val="001F156F"/>
    <w:rsid w:val="001F3254"/>
    <w:rsid w:val="001F32A6"/>
    <w:rsid w:val="001F4628"/>
    <w:rsid w:val="001F6CF2"/>
    <w:rsid w:val="001F7B86"/>
    <w:rsid w:val="00202C0F"/>
    <w:rsid w:val="00213085"/>
    <w:rsid w:val="00224185"/>
    <w:rsid w:val="002244C2"/>
    <w:rsid w:val="002245FD"/>
    <w:rsid w:val="00234135"/>
    <w:rsid w:val="002401B1"/>
    <w:rsid w:val="00240AA5"/>
    <w:rsid w:val="00245637"/>
    <w:rsid w:val="00247BA3"/>
    <w:rsid w:val="00254151"/>
    <w:rsid w:val="0026291D"/>
    <w:rsid w:val="00263464"/>
    <w:rsid w:val="002650FA"/>
    <w:rsid w:val="0026595E"/>
    <w:rsid w:val="00267CF9"/>
    <w:rsid w:val="00270EA8"/>
    <w:rsid w:val="002767F5"/>
    <w:rsid w:val="00277246"/>
    <w:rsid w:val="002825D3"/>
    <w:rsid w:val="0028668D"/>
    <w:rsid w:val="00293842"/>
    <w:rsid w:val="00295FF5"/>
    <w:rsid w:val="002C1FDD"/>
    <w:rsid w:val="002C789E"/>
    <w:rsid w:val="002E5C43"/>
    <w:rsid w:val="002E7443"/>
    <w:rsid w:val="002F40EA"/>
    <w:rsid w:val="002F6482"/>
    <w:rsid w:val="00301775"/>
    <w:rsid w:val="003077E5"/>
    <w:rsid w:val="00310101"/>
    <w:rsid w:val="00320059"/>
    <w:rsid w:val="003310AC"/>
    <w:rsid w:val="00334D05"/>
    <w:rsid w:val="0034127E"/>
    <w:rsid w:val="00360ABD"/>
    <w:rsid w:val="00360BA9"/>
    <w:rsid w:val="003627C0"/>
    <w:rsid w:val="003635B9"/>
    <w:rsid w:val="00367CF2"/>
    <w:rsid w:val="00375330"/>
    <w:rsid w:val="00377BB6"/>
    <w:rsid w:val="00387F82"/>
    <w:rsid w:val="00390501"/>
    <w:rsid w:val="003B6BC9"/>
    <w:rsid w:val="003C5233"/>
    <w:rsid w:val="003D0397"/>
    <w:rsid w:val="003D4606"/>
    <w:rsid w:val="003D5475"/>
    <w:rsid w:val="003D7397"/>
    <w:rsid w:val="00400865"/>
    <w:rsid w:val="00411F25"/>
    <w:rsid w:val="004204AA"/>
    <w:rsid w:val="00430643"/>
    <w:rsid w:val="00433151"/>
    <w:rsid w:val="00441676"/>
    <w:rsid w:val="00442118"/>
    <w:rsid w:val="004458A3"/>
    <w:rsid w:val="00446B17"/>
    <w:rsid w:val="004518A1"/>
    <w:rsid w:val="004522ED"/>
    <w:rsid w:val="00463308"/>
    <w:rsid w:val="0047245C"/>
    <w:rsid w:val="00473B58"/>
    <w:rsid w:val="004810D0"/>
    <w:rsid w:val="00485FB0"/>
    <w:rsid w:val="004949A6"/>
    <w:rsid w:val="0049733D"/>
    <w:rsid w:val="004A2ECD"/>
    <w:rsid w:val="004A431A"/>
    <w:rsid w:val="004A4825"/>
    <w:rsid w:val="004A65CC"/>
    <w:rsid w:val="004B0268"/>
    <w:rsid w:val="004B5A1C"/>
    <w:rsid w:val="004B7359"/>
    <w:rsid w:val="004C1A62"/>
    <w:rsid w:val="004C3C10"/>
    <w:rsid w:val="004C6D7C"/>
    <w:rsid w:val="004F185F"/>
    <w:rsid w:val="004F372D"/>
    <w:rsid w:val="004F74E1"/>
    <w:rsid w:val="0050078E"/>
    <w:rsid w:val="005072E9"/>
    <w:rsid w:val="00507AE4"/>
    <w:rsid w:val="0051581E"/>
    <w:rsid w:val="00515A57"/>
    <w:rsid w:val="005240AC"/>
    <w:rsid w:val="0052686C"/>
    <w:rsid w:val="005311A5"/>
    <w:rsid w:val="005360DB"/>
    <w:rsid w:val="00546CC0"/>
    <w:rsid w:val="00552331"/>
    <w:rsid w:val="005735F6"/>
    <w:rsid w:val="00573DC9"/>
    <w:rsid w:val="00577150"/>
    <w:rsid w:val="00582AE4"/>
    <w:rsid w:val="00590B55"/>
    <w:rsid w:val="005B5856"/>
    <w:rsid w:val="005B6BDD"/>
    <w:rsid w:val="005B7077"/>
    <w:rsid w:val="005C1723"/>
    <w:rsid w:val="005C75E3"/>
    <w:rsid w:val="005D1936"/>
    <w:rsid w:val="005D5402"/>
    <w:rsid w:val="005D621A"/>
    <w:rsid w:val="005E228D"/>
    <w:rsid w:val="005F3327"/>
    <w:rsid w:val="0060710C"/>
    <w:rsid w:val="00607B88"/>
    <w:rsid w:val="006118A4"/>
    <w:rsid w:val="00613049"/>
    <w:rsid w:val="00613471"/>
    <w:rsid w:val="006148B9"/>
    <w:rsid w:val="006204B6"/>
    <w:rsid w:val="006279D7"/>
    <w:rsid w:val="00646C4F"/>
    <w:rsid w:val="00652018"/>
    <w:rsid w:val="00665F6E"/>
    <w:rsid w:val="0066793C"/>
    <w:rsid w:val="00681774"/>
    <w:rsid w:val="00681B3A"/>
    <w:rsid w:val="006821EF"/>
    <w:rsid w:val="00684E4F"/>
    <w:rsid w:val="006852C3"/>
    <w:rsid w:val="00692ED1"/>
    <w:rsid w:val="00692F11"/>
    <w:rsid w:val="006930F2"/>
    <w:rsid w:val="00696E81"/>
    <w:rsid w:val="006A2319"/>
    <w:rsid w:val="006A3CD5"/>
    <w:rsid w:val="006A3CDF"/>
    <w:rsid w:val="006C2A80"/>
    <w:rsid w:val="006C48F2"/>
    <w:rsid w:val="006D015A"/>
    <w:rsid w:val="006E15F2"/>
    <w:rsid w:val="006E40EA"/>
    <w:rsid w:val="00701903"/>
    <w:rsid w:val="0070571E"/>
    <w:rsid w:val="0071448C"/>
    <w:rsid w:val="0072098B"/>
    <w:rsid w:val="00730430"/>
    <w:rsid w:val="00734EA8"/>
    <w:rsid w:val="00737A6C"/>
    <w:rsid w:val="007475C4"/>
    <w:rsid w:val="00764FCC"/>
    <w:rsid w:val="00765711"/>
    <w:rsid w:val="00765F45"/>
    <w:rsid w:val="0076727E"/>
    <w:rsid w:val="007719C9"/>
    <w:rsid w:val="00774628"/>
    <w:rsid w:val="00774E1E"/>
    <w:rsid w:val="007810B4"/>
    <w:rsid w:val="007877E9"/>
    <w:rsid w:val="00792045"/>
    <w:rsid w:val="00795CEF"/>
    <w:rsid w:val="007975EC"/>
    <w:rsid w:val="007A114B"/>
    <w:rsid w:val="007A17E8"/>
    <w:rsid w:val="007A2D48"/>
    <w:rsid w:val="007B3FD5"/>
    <w:rsid w:val="007B4024"/>
    <w:rsid w:val="007C09BD"/>
    <w:rsid w:val="007C4826"/>
    <w:rsid w:val="007D5FD0"/>
    <w:rsid w:val="007D7D4D"/>
    <w:rsid w:val="007E12A2"/>
    <w:rsid w:val="007E136F"/>
    <w:rsid w:val="007F5E03"/>
    <w:rsid w:val="00807358"/>
    <w:rsid w:val="00825D9E"/>
    <w:rsid w:val="00832DFE"/>
    <w:rsid w:val="008348CF"/>
    <w:rsid w:val="0084139F"/>
    <w:rsid w:val="0084437F"/>
    <w:rsid w:val="008558A4"/>
    <w:rsid w:val="0086052D"/>
    <w:rsid w:val="008623E5"/>
    <w:rsid w:val="00866373"/>
    <w:rsid w:val="00870AD2"/>
    <w:rsid w:val="00872BA0"/>
    <w:rsid w:val="0088548F"/>
    <w:rsid w:val="008A1161"/>
    <w:rsid w:val="008A3FA4"/>
    <w:rsid w:val="008C069B"/>
    <w:rsid w:val="008C225F"/>
    <w:rsid w:val="008C46BD"/>
    <w:rsid w:val="008C71E1"/>
    <w:rsid w:val="008C7F5C"/>
    <w:rsid w:val="008D0C92"/>
    <w:rsid w:val="008D7D8F"/>
    <w:rsid w:val="008E033F"/>
    <w:rsid w:val="008E7D94"/>
    <w:rsid w:val="008F7218"/>
    <w:rsid w:val="00911996"/>
    <w:rsid w:val="00913C34"/>
    <w:rsid w:val="009141DD"/>
    <w:rsid w:val="00933117"/>
    <w:rsid w:val="0093327C"/>
    <w:rsid w:val="00934CEC"/>
    <w:rsid w:val="009350A5"/>
    <w:rsid w:val="009362D7"/>
    <w:rsid w:val="00936BDE"/>
    <w:rsid w:val="009410D3"/>
    <w:rsid w:val="00947957"/>
    <w:rsid w:val="00954C06"/>
    <w:rsid w:val="00963761"/>
    <w:rsid w:val="00981FC2"/>
    <w:rsid w:val="00984B56"/>
    <w:rsid w:val="009874DA"/>
    <w:rsid w:val="009965B5"/>
    <w:rsid w:val="009A06F9"/>
    <w:rsid w:val="009A224A"/>
    <w:rsid w:val="009A3304"/>
    <w:rsid w:val="009A5802"/>
    <w:rsid w:val="009A6046"/>
    <w:rsid w:val="009B0A2B"/>
    <w:rsid w:val="009B7479"/>
    <w:rsid w:val="009D4ABC"/>
    <w:rsid w:val="009D692E"/>
    <w:rsid w:val="009E0C72"/>
    <w:rsid w:val="009E6197"/>
    <w:rsid w:val="009E67E5"/>
    <w:rsid w:val="009F3906"/>
    <w:rsid w:val="009F430E"/>
    <w:rsid w:val="00A00354"/>
    <w:rsid w:val="00A022C2"/>
    <w:rsid w:val="00A2340A"/>
    <w:rsid w:val="00A2431E"/>
    <w:rsid w:val="00A24556"/>
    <w:rsid w:val="00A264E7"/>
    <w:rsid w:val="00A31C0D"/>
    <w:rsid w:val="00A3444C"/>
    <w:rsid w:val="00A36FB3"/>
    <w:rsid w:val="00A41CD5"/>
    <w:rsid w:val="00A434D2"/>
    <w:rsid w:val="00A43A78"/>
    <w:rsid w:val="00A508A5"/>
    <w:rsid w:val="00A5218B"/>
    <w:rsid w:val="00A66E61"/>
    <w:rsid w:val="00A70803"/>
    <w:rsid w:val="00A77CA9"/>
    <w:rsid w:val="00A821D9"/>
    <w:rsid w:val="00A824A0"/>
    <w:rsid w:val="00A83DAE"/>
    <w:rsid w:val="00A93260"/>
    <w:rsid w:val="00AA540D"/>
    <w:rsid w:val="00AB21F0"/>
    <w:rsid w:val="00AD198F"/>
    <w:rsid w:val="00AD1F6E"/>
    <w:rsid w:val="00AD6F27"/>
    <w:rsid w:val="00AE3E58"/>
    <w:rsid w:val="00AE5043"/>
    <w:rsid w:val="00AE7E3F"/>
    <w:rsid w:val="00AE7FC0"/>
    <w:rsid w:val="00B14D6F"/>
    <w:rsid w:val="00B14E16"/>
    <w:rsid w:val="00B23CD3"/>
    <w:rsid w:val="00B3424C"/>
    <w:rsid w:val="00B35C75"/>
    <w:rsid w:val="00B46555"/>
    <w:rsid w:val="00B47099"/>
    <w:rsid w:val="00B5576D"/>
    <w:rsid w:val="00B6005F"/>
    <w:rsid w:val="00B6586F"/>
    <w:rsid w:val="00B66FFB"/>
    <w:rsid w:val="00B8318F"/>
    <w:rsid w:val="00BA3766"/>
    <w:rsid w:val="00BA746F"/>
    <w:rsid w:val="00BB4191"/>
    <w:rsid w:val="00BB43DD"/>
    <w:rsid w:val="00BC27C7"/>
    <w:rsid w:val="00BD2B6D"/>
    <w:rsid w:val="00BD560C"/>
    <w:rsid w:val="00BF6B53"/>
    <w:rsid w:val="00C0054F"/>
    <w:rsid w:val="00C01E56"/>
    <w:rsid w:val="00C0443B"/>
    <w:rsid w:val="00C13E3F"/>
    <w:rsid w:val="00C22336"/>
    <w:rsid w:val="00C24B3C"/>
    <w:rsid w:val="00C302BB"/>
    <w:rsid w:val="00C30B16"/>
    <w:rsid w:val="00C32419"/>
    <w:rsid w:val="00C32963"/>
    <w:rsid w:val="00C42429"/>
    <w:rsid w:val="00C426B5"/>
    <w:rsid w:val="00C61D1D"/>
    <w:rsid w:val="00C61E47"/>
    <w:rsid w:val="00C65ED6"/>
    <w:rsid w:val="00C6751F"/>
    <w:rsid w:val="00C70CDD"/>
    <w:rsid w:val="00C767F7"/>
    <w:rsid w:val="00C77A3A"/>
    <w:rsid w:val="00C84D45"/>
    <w:rsid w:val="00C87503"/>
    <w:rsid w:val="00C9112F"/>
    <w:rsid w:val="00C9342D"/>
    <w:rsid w:val="00C953E3"/>
    <w:rsid w:val="00CA7378"/>
    <w:rsid w:val="00CB5A69"/>
    <w:rsid w:val="00CC10B6"/>
    <w:rsid w:val="00CC17FE"/>
    <w:rsid w:val="00CC5FB6"/>
    <w:rsid w:val="00CE1FAE"/>
    <w:rsid w:val="00CF0BD6"/>
    <w:rsid w:val="00CF36AD"/>
    <w:rsid w:val="00D00F76"/>
    <w:rsid w:val="00D028D9"/>
    <w:rsid w:val="00D03904"/>
    <w:rsid w:val="00D0663F"/>
    <w:rsid w:val="00D31C19"/>
    <w:rsid w:val="00D31DA9"/>
    <w:rsid w:val="00D406B7"/>
    <w:rsid w:val="00D431CF"/>
    <w:rsid w:val="00D47EE6"/>
    <w:rsid w:val="00D53C93"/>
    <w:rsid w:val="00D53EB7"/>
    <w:rsid w:val="00D602BC"/>
    <w:rsid w:val="00D61BA5"/>
    <w:rsid w:val="00D6487E"/>
    <w:rsid w:val="00D65BC5"/>
    <w:rsid w:val="00D65E36"/>
    <w:rsid w:val="00D67B49"/>
    <w:rsid w:val="00D7643C"/>
    <w:rsid w:val="00D9055E"/>
    <w:rsid w:val="00DA1537"/>
    <w:rsid w:val="00DA561D"/>
    <w:rsid w:val="00DA6E1D"/>
    <w:rsid w:val="00DC6288"/>
    <w:rsid w:val="00DD192A"/>
    <w:rsid w:val="00DD5317"/>
    <w:rsid w:val="00DE196C"/>
    <w:rsid w:val="00DE560B"/>
    <w:rsid w:val="00DE72B9"/>
    <w:rsid w:val="00DF5B1E"/>
    <w:rsid w:val="00DF6681"/>
    <w:rsid w:val="00E06494"/>
    <w:rsid w:val="00E1127E"/>
    <w:rsid w:val="00E31A6B"/>
    <w:rsid w:val="00E4371F"/>
    <w:rsid w:val="00E43EC0"/>
    <w:rsid w:val="00E44DB8"/>
    <w:rsid w:val="00E45569"/>
    <w:rsid w:val="00E52A15"/>
    <w:rsid w:val="00E549E2"/>
    <w:rsid w:val="00E5613D"/>
    <w:rsid w:val="00E63235"/>
    <w:rsid w:val="00E65E66"/>
    <w:rsid w:val="00E70944"/>
    <w:rsid w:val="00E77E0D"/>
    <w:rsid w:val="00E83E5A"/>
    <w:rsid w:val="00E92AC0"/>
    <w:rsid w:val="00EA01E5"/>
    <w:rsid w:val="00EA34A5"/>
    <w:rsid w:val="00EA7FF0"/>
    <w:rsid w:val="00EB2324"/>
    <w:rsid w:val="00EB341C"/>
    <w:rsid w:val="00EB4F20"/>
    <w:rsid w:val="00EC35E0"/>
    <w:rsid w:val="00EC626B"/>
    <w:rsid w:val="00EC7B6C"/>
    <w:rsid w:val="00EC7CB6"/>
    <w:rsid w:val="00ED536D"/>
    <w:rsid w:val="00ED70B6"/>
    <w:rsid w:val="00EE6CF8"/>
    <w:rsid w:val="00F01A54"/>
    <w:rsid w:val="00F020DC"/>
    <w:rsid w:val="00F02574"/>
    <w:rsid w:val="00F03670"/>
    <w:rsid w:val="00F1328B"/>
    <w:rsid w:val="00F14157"/>
    <w:rsid w:val="00F22F33"/>
    <w:rsid w:val="00F24F47"/>
    <w:rsid w:val="00F322B2"/>
    <w:rsid w:val="00F35C8F"/>
    <w:rsid w:val="00F41875"/>
    <w:rsid w:val="00F5163A"/>
    <w:rsid w:val="00F56A20"/>
    <w:rsid w:val="00F56ED0"/>
    <w:rsid w:val="00F65EFB"/>
    <w:rsid w:val="00F70704"/>
    <w:rsid w:val="00F827B8"/>
    <w:rsid w:val="00F93BA6"/>
    <w:rsid w:val="00F942E4"/>
    <w:rsid w:val="00F96EB8"/>
    <w:rsid w:val="00FA281C"/>
    <w:rsid w:val="00FA4042"/>
    <w:rsid w:val="00FA4110"/>
    <w:rsid w:val="00FA4456"/>
    <w:rsid w:val="00FC4300"/>
    <w:rsid w:val="00FD17D2"/>
    <w:rsid w:val="00FE22E8"/>
    <w:rsid w:val="00FF27F2"/>
    <w:rsid w:val="00FF2A30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FBBD0B"/>
  <w15:docId w15:val="{69CC0A88-03C7-4EAA-B78B-3D070949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C2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EC7B6C"/>
    <w:pPr>
      <w:keepNext/>
      <w:keepLines/>
      <w:numPr>
        <w:numId w:val="1"/>
      </w:numPr>
      <w:spacing w:after="6" w:line="276" w:lineRule="auto"/>
      <w:ind w:left="431" w:hanging="43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7B6C"/>
    <w:pPr>
      <w:keepNext/>
      <w:keepLines/>
      <w:numPr>
        <w:ilvl w:val="1"/>
        <w:numId w:val="1"/>
      </w:numPr>
      <w:spacing w:before="12" w:after="12" w:line="276" w:lineRule="auto"/>
      <w:ind w:left="862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EC7B6C"/>
    <w:pPr>
      <w:keepNext/>
      <w:keepLines/>
      <w:numPr>
        <w:ilvl w:val="2"/>
        <w:numId w:val="1"/>
      </w:numPr>
      <w:spacing w:after="6" w:line="276" w:lineRule="auto"/>
      <w:ind w:left="1287"/>
      <w:outlineLvl w:val="2"/>
    </w:pPr>
    <w:rPr>
      <w:rFonts w:eastAsiaTheme="majorEastAsia" w:cstheme="majorBidi"/>
      <w:b/>
      <w:bCs/>
      <w:noProof/>
    </w:rPr>
  </w:style>
  <w:style w:type="paragraph" w:styleId="Titre4">
    <w:name w:val="heading 4"/>
    <w:basedOn w:val="Normal"/>
    <w:link w:val="Titre4Car"/>
    <w:autoRedefine/>
    <w:uiPriority w:val="9"/>
    <w:unhideWhenUsed/>
    <w:qFormat/>
    <w:rsid w:val="00DE72B9"/>
    <w:pPr>
      <w:keepNext/>
      <w:keepLines/>
      <w:numPr>
        <w:ilvl w:val="3"/>
        <w:numId w:val="1"/>
      </w:numPr>
      <w:spacing w:after="10" w:line="240" w:lineRule="auto"/>
      <w:ind w:left="1599" w:hanging="862"/>
      <w:outlineLvl w:val="3"/>
    </w:pPr>
    <w:rPr>
      <w:rFonts w:eastAsiaTheme="majorEastAsia" w:cstheme="majorBidi"/>
      <w:b/>
      <w:bCs/>
      <w:iCs/>
      <w:lang w:val="en-US" w:eastAsia="fr-FR"/>
    </w:rPr>
  </w:style>
  <w:style w:type="paragraph" w:styleId="Titre5">
    <w:name w:val="heading 5"/>
    <w:basedOn w:val="Normal"/>
    <w:link w:val="Titre5Car"/>
    <w:uiPriority w:val="9"/>
    <w:unhideWhenUsed/>
    <w:qFormat/>
    <w:rsid w:val="00EC7B6C"/>
    <w:pPr>
      <w:keepNext/>
      <w:keepLines/>
      <w:numPr>
        <w:ilvl w:val="4"/>
        <w:numId w:val="1"/>
      </w:numPr>
      <w:spacing w:after="6" w:line="240" w:lineRule="auto"/>
      <w:ind w:left="1916" w:hanging="1009"/>
      <w:outlineLvl w:val="4"/>
    </w:pPr>
    <w:rPr>
      <w:rFonts w:eastAsiaTheme="majorEastAsia" w:cstheme="majorBidi"/>
      <w:color w:val="1F3763" w:themeColor="accent1" w:themeShade="7F"/>
      <w:sz w:val="20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EC7B6C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7B6C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7B6C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7B6C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7B6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C7B6C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C7B6C"/>
    <w:rPr>
      <w:rFonts w:ascii="Arial" w:eastAsiaTheme="majorEastAsia" w:hAnsi="Arial" w:cstheme="majorBidi"/>
      <w:b/>
      <w:bCs/>
      <w:noProof/>
    </w:rPr>
  </w:style>
  <w:style w:type="character" w:customStyle="1" w:styleId="Titre4Car">
    <w:name w:val="Titre 4 Car"/>
    <w:basedOn w:val="Policepardfaut"/>
    <w:link w:val="Titre4"/>
    <w:uiPriority w:val="9"/>
    <w:rsid w:val="00DE72B9"/>
    <w:rPr>
      <w:rFonts w:ascii="Arial" w:eastAsiaTheme="majorEastAsia" w:hAnsi="Arial" w:cstheme="majorBidi"/>
      <w:b/>
      <w:bCs/>
      <w:iCs/>
      <w:lang w:val="en-US" w:eastAsia="fr-FR"/>
    </w:rPr>
  </w:style>
  <w:style w:type="character" w:customStyle="1" w:styleId="Titre5Car">
    <w:name w:val="Titre 5 Car"/>
    <w:basedOn w:val="Policepardfaut"/>
    <w:link w:val="Titre5"/>
    <w:uiPriority w:val="9"/>
    <w:rsid w:val="00EC7B6C"/>
    <w:rPr>
      <w:rFonts w:ascii="Arial" w:eastAsiaTheme="majorEastAsia" w:hAnsi="Arial" w:cstheme="majorBidi"/>
      <w:color w:val="1F3763" w:themeColor="accent1" w:themeShade="7F"/>
      <w:sz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C7B6C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EC7B6C"/>
    <w:rPr>
      <w:rFonts w:asciiTheme="majorHAnsi" w:eastAsiaTheme="majorEastAsia" w:hAnsiTheme="majorHAnsi" w:cstheme="majorBidi"/>
      <w:i/>
      <w:iCs/>
      <w:color w:val="1F3763" w:themeColor="accent1" w:themeShade="7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EC7B6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EC7B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customStyle="1" w:styleId="titreprincipal">
    <w:name w:val="titre principal"/>
    <w:basedOn w:val="Normal"/>
    <w:qFormat/>
    <w:rsid w:val="00EC626B"/>
    <w:pPr>
      <w:spacing w:before="2880" w:after="720"/>
      <w:jc w:val="center"/>
    </w:pPr>
    <w:rPr>
      <w:sz w:val="96"/>
    </w:rPr>
  </w:style>
  <w:style w:type="character" w:styleId="Textedelespacerserv">
    <w:name w:val="Placeholder Text"/>
    <w:basedOn w:val="Policepardfaut"/>
    <w:uiPriority w:val="99"/>
    <w:semiHidden/>
    <w:rsid w:val="003627C0"/>
    <w:rPr>
      <w:color w:val="808080"/>
    </w:rPr>
  </w:style>
  <w:style w:type="paragraph" w:customStyle="1" w:styleId="TitreTM">
    <w:name w:val="Titre_TM"/>
    <w:basedOn w:val="titreprincipal"/>
    <w:next w:val="Normal"/>
    <w:qFormat/>
    <w:rsid w:val="006A2319"/>
    <w:pPr>
      <w:pBdr>
        <w:top w:val="single" w:sz="12" w:space="2" w:color="auto"/>
        <w:left w:val="single" w:sz="12" w:space="4" w:color="auto"/>
        <w:bottom w:val="single" w:sz="12" w:space="2" w:color="auto"/>
        <w:right w:val="single" w:sz="12" w:space="4" w:color="auto"/>
      </w:pBdr>
      <w:spacing w:before="40"/>
    </w:pPr>
    <w:rPr>
      <w:sz w:val="32"/>
    </w:rPr>
  </w:style>
  <w:style w:type="paragraph" w:customStyle="1" w:styleId="prenomnom">
    <w:name w:val="prenomnom"/>
    <w:basedOn w:val="Normal"/>
    <w:qFormat/>
    <w:rsid w:val="003627C0"/>
    <w:pPr>
      <w:tabs>
        <w:tab w:val="left" w:pos="2182"/>
      </w:tabs>
      <w:spacing w:before="600"/>
      <w:jc w:val="center"/>
    </w:pPr>
    <w:rPr>
      <w:sz w:val="28"/>
    </w:rPr>
  </w:style>
  <w:style w:type="paragraph" w:customStyle="1" w:styleId="dates">
    <w:name w:val="dates"/>
    <w:basedOn w:val="TitreTM"/>
    <w:qFormat/>
    <w:rsid w:val="002C78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 w:line="240" w:lineRule="auto"/>
    </w:pPr>
    <w:rPr>
      <w:sz w:val="20"/>
    </w:rPr>
  </w:style>
  <w:style w:type="paragraph" w:styleId="En-tte">
    <w:name w:val="header"/>
    <w:basedOn w:val="Normal"/>
    <w:link w:val="En-tteCar"/>
    <w:uiPriority w:val="99"/>
    <w:unhideWhenUsed/>
    <w:rsid w:val="00F56ED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En-tteCar">
    <w:name w:val="En-tête Car"/>
    <w:basedOn w:val="Policepardfaut"/>
    <w:link w:val="En-tte"/>
    <w:uiPriority w:val="99"/>
    <w:rsid w:val="00F56ED0"/>
  </w:style>
  <w:style w:type="paragraph" w:styleId="Pieddepage">
    <w:name w:val="footer"/>
    <w:basedOn w:val="Normal"/>
    <w:link w:val="PieddepageCar"/>
    <w:uiPriority w:val="99"/>
    <w:unhideWhenUsed/>
    <w:rsid w:val="00F5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ED0"/>
  </w:style>
  <w:style w:type="character" w:styleId="Lienhypertexte">
    <w:name w:val="Hyperlink"/>
    <w:basedOn w:val="Policepardfaut"/>
    <w:uiPriority w:val="99"/>
    <w:unhideWhenUsed/>
    <w:rsid w:val="00EC62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626B"/>
    <w:rPr>
      <w:color w:val="605E5C"/>
      <w:shd w:val="clear" w:color="auto" w:fill="E1DFDD"/>
    </w:rPr>
  </w:style>
  <w:style w:type="paragraph" w:customStyle="1" w:styleId="datesmodule">
    <w:name w:val="datesmodule"/>
    <w:basedOn w:val="dates"/>
    <w:qFormat/>
    <w:rsid w:val="00EC7B6C"/>
    <w:pPr>
      <w:spacing w:before="360"/>
      <w:jc w:val="right"/>
    </w:pPr>
  </w:style>
  <w:style w:type="paragraph" w:styleId="TM1">
    <w:name w:val="toc 1"/>
    <w:basedOn w:val="Normal"/>
    <w:next w:val="Normal"/>
    <w:autoRedefine/>
    <w:uiPriority w:val="39"/>
    <w:unhideWhenUsed/>
    <w:rsid w:val="00613049"/>
    <w:pPr>
      <w:tabs>
        <w:tab w:val="left" w:pos="440"/>
        <w:tab w:val="right" w:leader="underscore" w:pos="9062"/>
      </w:tabs>
      <w:spacing w:before="120" w:after="0"/>
    </w:pPr>
    <w:rPr>
      <w:b/>
      <w:bCs/>
      <w:i/>
      <w:iCs/>
      <w:noProof/>
      <w:sz w:val="24"/>
      <w:szCs w:val="24"/>
      <w:lang w:val="fr-FR"/>
    </w:rPr>
  </w:style>
  <w:style w:type="paragraph" w:styleId="TM2">
    <w:name w:val="toc 2"/>
    <w:basedOn w:val="Normal"/>
    <w:next w:val="Normal"/>
    <w:autoRedefine/>
    <w:uiPriority w:val="39"/>
    <w:unhideWhenUsed/>
    <w:rsid w:val="00EC7B6C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EC7B6C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EC7B6C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EC7B6C"/>
    <w:pPr>
      <w:spacing w:after="0"/>
      <w:ind w:left="880"/>
    </w:pPr>
    <w:rPr>
      <w:sz w:val="20"/>
      <w:szCs w:val="20"/>
    </w:rPr>
  </w:style>
  <w:style w:type="paragraph" w:customStyle="1" w:styleId="titredeux">
    <w:name w:val="titredeux"/>
    <w:basedOn w:val="TitreTM"/>
    <w:qFormat/>
    <w:rsid w:val="00DE72B9"/>
  </w:style>
  <w:style w:type="paragraph" w:customStyle="1" w:styleId="notesdebasdepage">
    <w:name w:val="notes de bas de page"/>
    <w:basedOn w:val="Pieddepage"/>
    <w:qFormat/>
    <w:rsid w:val="00F56ED0"/>
    <w:rPr>
      <w:sz w:val="16"/>
    </w:rPr>
  </w:style>
  <w:style w:type="paragraph" w:customStyle="1" w:styleId="CGras">
    <w:name w:val="C_Gras"/>
    <w:basedOn w:val="Titre1"/>
    <w:link w:val="CGrasCar"/>
    <w:qFormat/>
    <w:rsid w:val="00EB4F20"/>
  </w:style>
  <w:style w:type="paragraph" w:customStyle="1" w:styleId="CGrasItalique">
    <w:name w:val="C_GrasItalique"/>
    <w:basedOn w:val="CGras"/>
    <w:link w:val="CGrasItaliqueCar"/>
    <w:qFormat/>
    <w:rsid w:val="007C4826"/>
    <w:rPr>
      <w:i/>
    </w:rPr>
  </w:style>
  <w:style w:type="character" w:customStyle="1" w:styleId="CGrasCar">
    <w:name w:val="C_Gras Car"/>
    <w:basedOn w:val="Policepardfaut"/>
    <w:link w:val="CGras"/>
    <w:rsid w:val="00EB4F20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CGrasItaliqueCar">
    <w:name w:val="C_GrasItalique Car"/>
    <w:basedOn w:val="CGrasCar"/>
    <w:link w:val="CGrasItalique"/>
    <w:rsid w:val="008558A4"/>
    <w:rPr>
      <w:rFonts w:ascii="Arial" w:eastAsiaTheme="majorEastAsia" w:hAnsi="Arial" w:cstheme="majorBidi"/>
      <w:b/>
      <w:bCs/>
      <w:i/>
      <w:sz w:val="28"/>
      <w:szCs w:val="28"/>
    </w:rPr>
  </w:style>
  <w:style w:type="paragraph" w:customStyle="1" w:styleId="Ccode">
    <w:name w:val="C_code"/>
    <w:basedOn w:val="Normal"/>
    <w:qFormat/>
    <w:rsid w:val="00F22F33"/>
    <w:pPr>
      <w:pBdr>
        <w:top w:val="wave" w:sz="6" w:space="1" w:color="auto"/>
        <w:left w:val="wave" w:sz="6" w:space="4" w:color="auto"/>
        <w:bottom w:val="wave" w:sz="6" w:space="1" w:color="auto"/>
        <w:right w:val="wave" w:sz="6" w:space="4" w:color="auto"/>
      </w:pBdr>
      <w:shd w:val="clear" w:color="auto" w:fill="F4B083" w:themeFill="accent2" w:themeFillTint="99"/>
    </w:pPr>
    <w:rPr>
      <w:rFonts w:ascii="Courier New" w:hAnsi="Courier New"/>
      <w:b/>
      <w:lang w:val="fr-FR"/>
    </w:rPr>
  </w:style>
  <w:style w:type="paragraph" w:customStyle="1" w:styleId="ListePuces">
    <w:name w:val="Liste_Puces"/>
    <w:basedOn w:val="Normal"/>
    <w:qFormat/>
    <w:rsid w:val="004C3C10"/>
    <w:pPr>
      <w:numPr>
        <w:numId w:val="12"/>
      </w:numPr>
    </w:pPr>
  </w:style>
  <w:style w:type="paragraph" w:customStyle="1" w:styleId="ListePucesNumrotes">
    <w:name w:val="Liste_Puces_Numérotées"/>
    <w:basedOn w:val="ListePuces"/>
    <w:qFormat/>
    <w:rsid w:val="004C3C10"/>
    <w:pPr>
      <w:numPr>
        <w:numId w:val="13"/>
      </w:numPr>
    </w:pPr>
  </w:style>
  <w:style w:type="paragraph" w:customStyle="1" w:styleId="Legende">
    <w:name w:val="Legende"/>
    <w:basedOn w:val="Normal"/>
    <w:qFormat/>
    <w:rsid w:val="004C3C10"/>
    <w:pPr>
      <w:jc w:val="center"/>
    </w:pPr>
    <w:rPr>
      <w:b/>
      <w:sz w:val="16"/>
    </w:rPr>
  </w:style>
  <w:style w:type="paragraph" w:customStyle="1" w:styleId="TxtDroite">
    <w:name w:val="Txt_Droite"/>
    <w:basedOn w:val="Normal"/>
    <w:qFormat/>
    <w:rsid w:val="004C3C10"/>
    <w:pPr>
      <w:jc w:val="right"/>
    </w:pPr>
  </w:style>
  <w:style w:type="paragraph" w:customStyle="1" w:styleId="TxtGauche">
    <w:name w:val="Txt_Gauche"/>
    <w:basedOn w:val="TxtDroite"/>
    <w:qFormat/>
    <w:rsid w:val="004C3C10"/>
    <w:pPr>
      <w:jc w:val="left"/>
    </w:pPr>
  </w:style>
  <w:style w:type="paragraph" w:customStyle="1" w:styleId="TxtCentr">
    <w:name w:val="Txt_Centré"/>
    <w:basedOn w:val="TxtGauche"/>
    <w:qFormat/>
    <w:rsid w:val="00EB4F20"/>
    <w:pPr>
      <w:jc w:val="center"/>
    </w:pPr>
  </w:style>
  <w:style w:type="character" w:customStyle="1" w:styleId="TxtSoulign">
    <w:name w:val="Txt_Souligné"/>
    <w:basedOn w:val="Policepardfaut"/>
    <w:uiPriority w:val="1"/>
    <w:qFormat/>
    <w:rsid w:val="00EB4F20"/>
    <w:rPr>
      <w:u w:val="single"/>
    </w:rPr>
  </w:style>
  <w:style w:type="paragraph" w:customStyle="1" w:styleId="TxtRouge">
    <w:name w:val="Txt_Rouge"/>
    <w:basedOn w:val="Normal"/>
    <w:link w:val="TxtRougeCar"/>
    <w:qFormat/>
    <w:rsid w:val="00EB4F20"/>
    <w:rPr>
      <w:color w:val="FF0000"/>
    </w:rPr>
  </w:style>
  <w:style w:type="character" w:customStyle="1" w:styleId="TxtRougeCar">
    <w:name w:val="Txt_Rouge Car"/>
    <w:basedOn w:val="Policepardfaut"/>
    <w:link w:val="TxtRouge"/>
    <w:rsid w:val="00EB4F20"/>
    <w:rPr>
      <w:rFonts w:ascii="Arial" w:hAnsi="Arial"/>
      <w:color w:val="FF0000"/>
    </w:rPr>
  </w:style>
  <w:style w:type="table" w:styleId="Grilledutableau">
    <w:name w:val="Table Grid"/>
    <w:basedOn w:val="TableauNormal"/>
    <w:uiPriority w:val="39"/>
    <w:rsid w:val="0061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A06F9"/>
    <w:rPr>
      <w:color w:val="954F72" w:themeColor="followedHyperlink"/>
      <w:u w:val="single"/>
    </w:rPr>
  </w:style>
  <w:style w:type="table" w:styleId="TableauGrille1Clair-Accentuation6">
    <w:name w:val="Grid Table 1 Light Accent 6"/>
    <w:basedOn w:val="TableauNormal"/>
    <w:uiPriority w:val="46"/>
    <w:rsid w:val="003C523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Liste3-Accentuation6">
    <w:name w:val="List Table 3 Accent 6"/>
    <w:basedOn w:val="TableauNormal"/>
    <w:uiPriority w:val="48"/>
    <w:rsid w:val="003C523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Grille5Fonc-Accentuation1">
    <w:name w:val="Grid Table 5 Dark Accent 1"/>
    <w:basedOn w:val="TableauNormal"/>
    <w:uiPriority w:val="50"/>
    <w:rsid w:val="005F33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2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5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0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55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1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8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63" Type="http://schemas.openxmlformats.org/officeDocument/2006/relationships/image" Target="media/image35.png"/><Relationship Id="rId68" Type="http://schemas.openxmlformats.org/officeDocument/2006/relationships/customXml" Target="ink/ink17.xml"/><Relationship Id="rId84" Type="http://schemas.openxmlformats.org/officeDocument/2006/relationships/customXml" Target="ink/ink18.xml"/><Relationship Id="rId89" Type="http://schemas.openxmlformats.org/officeDocument/2006/relationships/hyperlink" Target="https://github.com/emf-info-22-23-2/151-personal-projet-TURBERG-Adrien" TargetMode="External"/><Relationship Id="rId16" Type="http://schemas.openxmlformats.org/officeDocument/2006/relationships/image" Target="media/image4.png"/><Relationship Id="rId11" Type="http://schemas.openxmlformats.org/officeDocument/2006/relationships/header" Target="header2.xml"/><Relationship Id="rId32" Type="http://schemas.openxmlformats.org/officeDocument/2006/relationships/customXml" Target="ink/ink2.xml"/><Relationship Id="rId37" Type="http://schemas.openxmlformats.org/officeDocument/2006/relationships/customXml" Target="ink/ink4.xml"/><Relationship Id="rId53" Type="http://schemas.openxmlformats.org/officeDocument/2006/relationships/image" Target="media/image29.png"/><Relationship Id="rId58" Type="http://schemas.openxmlformats.org/officeDocument/2006/relationships/image" Target="media/image32.png"/><Relationship Id="rId74" Type="http://schemas.openxmlformats.org/officeDocument/2006/relationships/image" Target="media/image42.png"/><Relationship Id="rId79" Type="http://schemas.openxmlformats.org/officeDocument/2006/relationships/image" Target="media/image47.png"/><Relationship Id="rId5" Type="http://schemas.openxmlformats.org/officeDocument/2006/relationships/webSettings" Target="webSettings.xml"/><Relationship Id="rId90" Type="http://schemas.openxmlformats.org/officeDocument/2006/relationships/image" Target="media/image54.png"/><Relationship Id="rId95" Type="http://schemas.openxmlformats.org/officeDocument/2006/relationships/fontTable" Target="fontTable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customXml" Target="ink/ink7.xml"/><Relationship Id="rId48" Type="http://schemas.openxmlformats.org/officeDocument/2006/relationships/customXml" Target="ink/ink9.xml"/><Relationship Id="rId64" Type="http://schemas.openxmlformats.org/officeDocument/2006/relationships/customXml" Target="ink/ink15.xml"/><Relationship Id="rId69" Type="http://schemas.openxmlformats.org/officeDocument/2006/relationships/image" Target="media/image38.png"/><Relationship Id="rId80" Type="http://schemas.openxmlformats.org/officeDocument/2006/relationships/image" Target="media/image48.png"/><Relationship Id="rId85" Type="http://schemas.openxmlformats.org/officeDocument/2006/relationships/image" Target="media/image140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70.png"/><Relationship Id="rId38" Type="http://schemas.openxmlformats.org/officeDocument/2006/relationships/image" Target="media/image20.png"/><Relationship Id="rId46" Type="http://schemas.openxmlformats.org/officeDocument/2006/relationships/customXml" Target="ink/ink8.xml"/><Relationship Id="rId59" Type="http://schemas.openxmlformats.org/officeDocument/2006/relationships/customXml" Target="ink/ink13.xml"/><Relationship Id="rId67" Type="http://schemas.openxmlformats.org/officeDocument/2006/relationships/image" Target="media/image37.png"/><Relationship Id="rId20" Type="http://schemas.openxmlformats.org/officeDocument/2006/relationships/image" Target="media/image8.png"/><Relationship Id="rId41" Type="http://schemas.openxmlformats.org/officeDocument/2006/relationships/customXml" Target="ink/ink6.xml"/><Relationship Id="rId54" Type="http://schemas.openxmlformats.org/officeDocument/2006/relationships/customXml" Target="ink/ink11.xml"/><Relationship Id="rId62" Type="http://schemas.openxmlformats.org/officeDocument/2006/relationships/customXml" Target="ink/ink14.xml"/><Relationship Id="rId70" Type="http://schemas.openxmlformats.org/officeDocument/2006/relationships/image" Target="media/image39.png"/><Relationship Id="rId75" Type="http://schemas.openxmlformats.org/officeDocument/2006/relationships/image" Target="media/image43.png"/><Relationship Id="rId83" Type="http://schemas.openxmlformats.org/officeDocument/2006/relationships/image" Target="media/image51.png"/><Relationship Id="rId88" Type="http://schemas.openxmlformats.org/officeDocument/2006/relationships/image" Target="media/image53.png"/><Relationship Id="rId91" Type="http://schemas.openxmlformats.org/officeDocument/2006/relationships/image" Target="media/image55.png"/><Relationship Id="rId9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customXml" Target="ink/ink1.xml"/><Relationship Id="rId36" Type="http://schemas.openxmlformats.org/officeDocument/2006/relationships/image" Target="media/image19.png"/><Relationship Id="rId49" Type="http://schemas.openxmlformats.org/officeDocument/2006/relationships/image" Target="media/image26.png"/><Relationship Id="rId57" Type="http://schemas.openxmlformats.org/officeDocument/2006/relationships/image" Target="media/image31.png"/><Relationship Id="rId10" Type="http://schemas.openxmlformats.org/officeDocument/2006/relationships/header" Target="header1.xml"/><Relationship Id="rId31" Type="http://schemas.openxmlformats.org/officeDocument/2006/relationships/image" Target="media/image17.png"/><Relationship Id="rId44" Type="http://schemas.openxmlformats.org/officeDocument/2006/relationships/image" Target="media/image23.png"/><Relationship Id="rId52" Type="http://schemas.openxmlformats.org/officeDocument/2006/relationships/image" Target="media/image28.png"/><Relationship Id="rId60" Type="http://schemas.openxmlformats.org/officeDocument/2006/relationships/image" Target="media/image33.png"/><Relationship Id="rId65" Type="http://schemas.openxmlformats.org/officeDocument/2006/relationships/image" Target="media/image36.png"/><Relationship Id="rId73" Type="http://schemas.openxmlformats.org/officeDocument/2006/relationships/image" Target="media/image41.png"/><Relationship Id="rId78" Type="http://schemas.openxmlformats.org/officeDocument/2006/relationships/image" Target="media/image46.png"/><Relationship Id="rId81" Type="http://schemas.openxmlformats.org/officeDocument/2006/relationships/image" Target="media/image49.png"/><Relationship Id="rId86" Type="http://schemas.openxmlformats.org/officeDocument/2006/relationships/customXml" Target="ink/ink19.xml"/><Relationship Id="rId9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sos-jeu.ch/soutien/" TargetMode="External"/><Relationship Id="rId18" Type="http://schemas.openxmlformats.org/officeDocument/2006/relationships/image" Target="media/image6.png"/><Relationship Id="rId39" Type="http://schemas.openxmlformats.org/officeDocument/2006/relationships/customXml" Target="ink/ink5.xml"/><Relationship Id="rId34" Type="http://schemas.openxmlformats.org/officeDocument/2006/relationships/customXml" Target="ink/ink3.xml"/><Relationship Id="rId50" Type="http://schemas.openxmlformats.org/officeDocument/2006/relationships/image" Target="media/image27.png"/><Relationship Id="rId55" Type="http://schemas.openxmlformats.org/officeDocument/2006/relationships/image" Target="media/image30.png"/><Relationship Id="rId76" Type="http://schemas.openxmlformats.org/officeDocument/2006/relationships/image" Target="media/image44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turberga.emf-informatique.ch/client/chicken.html" TargetMode="External"/><Relationship Id="rId92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image" Target="media/image141.png"/><Relationship Id="rId24" Type="http://schemas.openxmlformats.org/officeDocument/2006/relationships/image" Target="media/image12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66" Type="http://schemas.openxmlformats.org/officeDocument/2006/relationships/customXml" Target="ink/ink16.xml"/><Relationship Id="rId87" Type="http://schemas.openxmlformats.org/officeDocument/2006/relationships/image" Target="media/image52.png"/><Relationship Id="rId61" Type="http://schemas.openxmlformats.org/officeDocument/2006/relationships/image" Target="media/image34.png"/><Relationship Id="rId82" Type="http://schemas.openxmlformats.org/officeDocument/2006/relationships/image" Target="media/image50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56" Type="http://schemas.openxmlformats.org/officeDocument/2006/relationships/customXml" Target="ink/ink12.xml"/><Relationship Id="rId77" Type="http://schemas.openxmlformats.org/officeDocument/2006/relationships/image" Target="media/image45.png"/><Relationship Id="rId8" Type="http://schemas.openxmlformats.org/officeDocument/2006/relationships/image" Target="media/image1.jpeg"/><Relationship Id="rId51" Type="http://schemas.openxmlformats.org/officeDocument/2006/relationships/customXml" Target="ink/ink10.xml"/><Relationship Id="rId72" Type="http://schemas.openxmlformats.org/officeDocument/2006/relationships/image" Target="media/image40.png"/><Relationship Id="rId93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rberga\OneDrive%20-%20EDUETATFR\rapport%20perso\3&#232;me%20ann&#233;e\151\modele%20r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E81A9C8DD3D42099C5F3BECF85B9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ECAF68-EAE7-4BF5-93DA-146D81555AF9}"/>
      </w:docPartPr>
      <w:docPartBody>
        <w:p w:rsidR="008A5DC3" w:rsidRDefault="000C23FA">
          <w:pPr>
            <w:pStyle w:val="3E81A9C8DD3D42099C5F3BECF85B9EDA"/>
          </w:pPr>
          <w:r w:rsidRPr="005C63B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F7"/>
    <w:rsid w:val="000521DB"/>
    <w:rsid w:val="0008194F"/>
    <w:rsid w:val="000C23FA"/>
    <w:rsid w:val="00121669"/>
    <w:rsid w:val="001F4628"/>
    <w:rsid w:val="00224185"/>
    <w:rsid w:val="003D0397"/>
    <w:rsid w:val="004A2ECD"/>
    <w:rsid w:val="00544FC5"/>
    <w:rsid w:val="00701903"/>
    <w:rsid w:val="007E136F"/>
    <w:rsid w:val="0084139F"/>
    <w:rsid w:val="0085022F"/>
    <w:rsid w:val="008623E5"/>
    <w:rsid w:val="00872BA0"/>
    <w:rsid w:val="008A5DC3"/>
    <w:rsid w:val="008E492D"/>
    <w:rsid w:val="00983A3C"/>
    <w:rsid w:val="009B7479"/>
    <w:rsid w:val="00A1602A"/>
    <w:rsid w:val="00A31C0D"/>
    <w:rsid w:val="00A83E45"/>
    <w:rsid w:val="00AA5EB2"/>
    <w:rsid w:val="00AC6DD6"/>
    <w:rsid w:val="00BE4AA4"/>
    <w:rsid w:val="00C22336"/>
    <w:rsid w:val="00D12EE0"/>
    <w:rsid w:val="00E55DF7"/>
    <w:rsid w:val="00E5613D"/>
    <w:rsid w:val="00E5783B"/>
    <w:rsid w:val="00E7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3E81A9C8DD3D42099C5F3BECF85B9EDA">
    <w:name w:val="3E81A9C8DD3D42099C5F3BECF85B9E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2:13:23.13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2406 25,'-3'-3,"-1"1,0-1,1 1,-1 0,0 0,0 0,0 1,0-1,-1 1,1 0,0 0,-9 0,-59 0,50 1,-9 2,-1 2,-60 13,58-9,0-2,-40 3,40-6,0 1,-34 10,33-6,-64 6,-522-10,326-7,-454 3,730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06:29.3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1564 1,'-170'10,"-8"0,-1021-10,1182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07:27.97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64,'114'3,"119"-6,-112-18,-90 17,182-12,-149 17,415-14,46 2,-317 14,1487-3,-1671 2,0 0,-1 2,1 1,41 14,37 7,-85-23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07:21.58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1404 0,'-44'0,"0"1,0 3,1 1,-78 20,57-6,-1-3,0-3,-107 8,-44 8,152-17,-129 7,-59-21,235 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6:06:35.04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243 21,'-3'0,"-5"0,-5 0,-6 0,-4 0,-2 0,1 0,0-3,2-2,0 1,0 0,2 1,3 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33:06.1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570 21,'-133'3,"47"0,-130-12,98-8,102 16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34:07.19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0,'429'0,"-412"0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34:06.10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91,'51'-4,"0"-3,-1-1,0-3,-1-2,69-28,-103 35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5:33:03.91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3071 56,'-3'-3,"0"1,0 0,-1 0,0 0,1 0,-1 0,0 1,0 0,0 0,0 0,0 0,-7 0,-57 0,46 1,-56 1,-22 1,0-5,-130-20,194 18,0 2,-1 1,1 1,-46 6,-145 30,-6 1,97-17,82-9,-65 2,13-13,-34 2,132 1,-1-1,1 1,-1 1,1-1,-13 7,12-5,1 0,-1-1,0 0,0-1,-10 2,-298 0,168-7,2-7,-5 0,-124 10,267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06T15:37:44.47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06T15:37:43.58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7T14:42:13.13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2453 0 0,'-2452'0'0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41:39.6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6005 150,'-29'-1,"-44"-9,-23 0,-465-13,548 23,-71-1,-161-24,172 16,-1 2,-132 6,-11 0,97-10,-66-1,-3100 13,3033-12,-22 0,209 2,58 6,1 2,-1-1,0 1,1 0,-1 0,0 1,0 0,0 1,0 0,1 0,-15 4,0 4,3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50:52.18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1,'256'17,"-216"-14,56-4,-68 0,1 0,-1 2,0 1,48 9,-37 1,-21-6,1-1,-1-1,1 0,38 1,-38-5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50:50.48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1944 0,'-9'1,"0"0,0 0,0 1,-15 5,-2 0,-332 68,297-67,-1-3,0-2,0-4,-67-8,-98-19,-270 0,468 30,0 1,-53 13,49-8,-54 5,-12-9,58-3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50:49.30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1283 138,'-132'10,"12"0,95-9,-561 0,566-2,-1-1,1-2,0 0,0-1,0 0,1-2,0 0,0-2,0 0,2-1,-22-15,27 16,-1 0,0 1,0 0,-1 1,0 0,0 1,0 1,-26-6,20 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50:48.20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1377 0,'-111'3,"1"3,0 6,0 5,-169 48,259-62,0 0,0-1,0-1,-1-1,1 0,0-2,0 0,-24-7,-27-1,4 1,14 2,-61 0,97 6,0 0,0-1,0-2,0 1,-16-7,4 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7T14:51:59.6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3723 88,'-155'-11,"-7"-1,84 11,43-1,-1 1,0 3,-38 5,16 12,48-14,0-2,0 1,0-1,-1-1,-17 3,-230-4,125-3,101 1,-52-10,8 1,-76-11,87 11,-109-5,136 13,1-1,-56-13,65 9,0 2,-1 1,1 1,0 1,-53 5,-72 17,-219 1,290-20,-97 15,87-8,-149-8,99-3,45 5,45 1,0-3,0-2,-55-10,83 7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7T14:51:34.19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2121 0 0,'-2120'0'0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F6F5-A87E-466E-9569-92B7A09F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rp.dotx</Template>
  <TotalTime>0</TotalTime>
  <Pages>35</Pages>
  <Words>4331</Words>
  <Characters>23825</Characters>
  <Application>Microsoft Office Word</Application>
  <DocSecurity>0</DocSecurity>
  <Lines>198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NNN-nom du module</vt:lpstr>
    </vt:vector>
  </TitlesOfParts>
  <Company/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NNN-nom du module</dc:title>
  <dc:subject/>
  <dc:creator>Turberg Adrien</dc:creator>
  <cp:keywords/>
  <dc:description/>
  <cp:lastModifiedBy>Turberg Adrien</cp:lastModifiedBy>
  <cp:revision>366</cp:revision>
  <dcterms:created xsi:type="dcterms:W3CDTF">2025-01-30T11:57:00Z</dcterms:created>
  <dcterms:modified xsi:type="dcterms:W3CDTF">2025-02-28T16:31:00Z</dcterms:modified>
</cp:coreProperties>
</file>